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084" w:rsidRPr="00FB2C56" w:rsidRDefault="009D6084" w:rsidP="00384436">
      <w:pPr>
        <w:pStyle w:val="BodyText"/>
        <w:spacing w:before="240" w:after="240"/>
        <w:jc w:val="both"/>
        <w:rPr>
          <w:color w:val="auto"/>
          <w:lang w:val="sr-Cyrl-CS"/>
        </w:rPr>
      </w:pPr>
    </w:p>
    <w:p w:rsidR="0037295F" w:rsidRPr="00FB2C56" w:rsidRDefault="0037295F" w:rsidP="00384436">
      <w:pPr>
        <w:pStyle w:val="BodyText"/>
        <w:spacing w:before="240" w:after="240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Поштоване колеге,</w:t>
      </w:r>
    </w:p>
    <w:p w:rsidR="0037295F" w:rsidRPr="00FB2C56" w:rsidRDefault="00E534D1" w:rsidP="00384436">
      <w:pPr>
        <w:pStyle w:val="BodyText"/>
        <w:spacing w:before="240" w:after="240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Колегијум ФОНа в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ам искрено честита на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мастерирању 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и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же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ли 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пуно успеха како на 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личном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, т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ак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о и на професионалн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ом плану</w:t>
      </w:r>
      <w:r w:rsidR="0037295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.</w:t>
      </w:r>
    </w:p>
    <w:p w:rsidR="001F2626" w:rsidRPr="00FB2C56" w:rsidRDefault="001F2626" w:rsidP="00384436">
      <w:pPr>
        <w:pStyle w:val="BodyText"/>
        <w:spacing w:before="240" w:after="240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контексту образовних реформи и усавршавања наставног пл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ана и програма, интересују нас в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аша искуства са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мастер 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студија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, као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и 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сугестије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за побољшање наставе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мастер студија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на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ФОНу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. Молимо в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ас да</w:t>
      </w:r>
      <w:r w:rsidR="00E534D1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</w:t>
      </w:r>
      <w:r w:rsidR="00D9706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вашим учешћем у петоминутном упитнику 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по</w:t>
      </w:r>
      <w:r w:rsidR="00D9706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тпомогнете наше настојање 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да </w:t>
      </w:r>
      <w:r w:rsidR="00FF069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процес студирања</w:t>
      </w:r>
      <w:r w:rsidR="00436B6D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</w:t>
      </w:r>
      <w:r w:rsidR="00D9706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на мастер студијама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учинимо што бољим.</w:t>
      </w:r>
    </w:p>
    <w:p w:rsidR="0037295F" w:rsidRPr="00FB2C56" w:rsidRDefault="00436B6D" w:rsidP="00384436">
      <w:pPr>
        <w:pStyle w:val="BodyText"/>
        <w:spacing w:before="240" w:after="240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Упитник ће бити коришћен искључиво у сврхе </w:t>
      </w:r>
      <w:r w:rsidR="00CE6702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самовредновања акредитованих мастер програма Факултета и </w:t>
      </w:r>
      <w:r w:rsidR="001F262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унапређења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наставног процеса.</w:t>
      </w:r>
    </w:p>
    <w:p w:rsidR="00436B6D" w:rsidRPr="00FB2C56" w:rsidRDefault="005821BB" w:rsidP="00436B6D">
      <w:pPr>
        <w:pStyle w:val="Heading1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Демографск</w:t>
      </w:r>
      <w:r w:rsidR="0010637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и и општи подаци</w:t>
      </w:r>
    </w:p>
    <w:p w:rsidR="00F47208" w:rsidRPr="00FB2C56" w:rsidRDefault="00F47208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Пол</w:t>
      </w:r>
    </w:p>
    <w:p w:rsidR="001E57A0" w:rsidRPr="00FB2C56" w:rsidRDefault="001E57A0" w:rsidP="001F2626">
      <w:pPr>
        <w:jc w:val="center"/>
        <w:rPr>
          <w:rFonts w:ascii="Calibri" w:eastAsia="MS Mincho" w:hAnsi="Calibri" w:cs="Calibri"/>
          <w:b/>
          <w:noProof/>
          <w:color w:val="auto"/>
          <w:sz w:val="22"/>
          <w:szCs w:val="22"/>
          <w:lang w:val="sr-Cyrl-RS"/>
        </w:rPr>
        <w:sectPr w:rsidR="001E57A0" w:rsidRPr="00FB2C56" w:rsidSect="0037295F">
          <w:headerReference w:type="default" r:id="rId10"/>
          <w:footerReference w:type="default" r:id="rId11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1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65"/>
        <w:gridCol w:w="3200"/>
        <w:gridCol w:w="1445"/>
      </w:tblGrid>
      <w:tr w:rsidR="00E4029F" w:rsidRPr="00DC3C37" w:rsidTr="00AC61B0">
        <w:trPr>
          <w:trHeight w:hRule="exact" w:val="454"/>
        </w:trPr>
        <w:tc>
          <w:tcPr>
            <w:tcW w:w="270" w:type="pct"/>
            <w:shd w:val="clear" w:color="auto" w:fill="auto"/>
            <w:vAlign w:val="center"/>
          </w:tcPr>
          <w:p w:rsidR="001F2626" w:rsidRPr="00DC3C37" w:rsidRDefault="001F2626" w:rsidP="00DC3C37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DC3C37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30" w:type="pct"/>
            <w:gridSpan w:val="2"/>
            <w:shd w:val="clear" w:color="auto" w:fill="auto"/>
            <w:vAlign w:val="center"/>
          </w:tcPr>
          <w:p w:rsidR="001F2626" w:rsidRPr="00DC3C37" w:rsidRDefault="001F2626" w:rsidP="00DC3C37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DC3C37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Мушки</w:t>
            </w:r>
          </w:p>
        </w:tc>
      </w:tr>
      <w:tr w:rsidR="00E4029F" w:rsidRPr="00E4029F" w:rsidTr="00AC61B0">
        <w:trPr>
          <w:gridAfter w:val="1"/>
          <w:wAfter w:w="1471" w:type="pct"/>
          <w:trHeight w:hRule="exact" w:val="454"/>
        </w:trPr>
        <w:tc>
          <w:tcPr>
            <w:tcW w:w="270" w:type="pct"/>
            <w:shd w:val="clear" w:color="auto" w:fill="auto"/>
            <w:vAlign w:val="center"/>
          </w:tcPr>
          <w:p w:rsidR="001F2626" w:rsidRPr="00E4029F" w:rsidRDefault="001F2626" w:rsidP="00DC3C37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б)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F2626" w:rsidRPr="00E4029F" w:rsidRDefault="001F2626" w:rsidP="00DC3C37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Женски</w:t>
            </w:r>
          </w:p>
        </w:tc>
      </w:tr>
    </w:tbl>
    <w:p w:rsidR="001E57A0" w:rsidRPr="00E4029F" w:rsidRDefault="001E57A0" w:rsidP="00DC3C37">
      <w:pPr>
        <w:pStyle w:val="Heading2"/>
        <w:spacing w:before="0" w:line="240" w:lineRule="auto"/>
        <w:ind w:left="1434" w:hanging="357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1E57A0" w:rsidRPr="00E4029F" w:rsidSect="001E57A0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F47208" w:rsidRPr="00FB2C56" w:rsidRDefault="00F47208" w:rsidP="005A42A8">
      <w:pPr>
        <w:pStyle w:val="Heading2"/>
        <w:spacing w:before="120" w:line="240" w:lineRule="auto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Година уписа</w:t>
      </w:r>
      <w:r w:rsidR="005A42A8"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мастер</w:t>
      </w:r>
      <w:r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студија</w:t>
      </w:r>
      <w:r w:rsidR="00106378"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>:</w:t>
      </w:r>
      <w:r w:rsidR="009D39E4"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______________</w:t>
      </w:r>
      <w:r w:rsidR="009D39E4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___</w:t>
      </w:r>
      <w:r w:rsid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>______________________</w:t>
      </w:r>
      <w:r w:rsidR="009D39E4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__</w:t>
      </w:r>
    </w:p>
    <w:p w:rsidR="00F47208" w:rsidRPr="00FB2C56" w:rsidRDefault="00FF0696" w:rsidP="005A42A8">
      <w:pPr>
        <w:pStyle w:val="Heading2"/>
        <w:spacing w:line="240" w:lineRule="auto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Завршени студијски програм/студијска група</w:t>
      </w:r>
      <w:r w:rsidR="005A42A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мастер студија</w:t>
      </w:r>
      <w:r w:rsidR="002D7E32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на Ф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:</w:t>
      </w:r>
    </w:p>
    <w:p w:rsidR="005A42A8" w:rsidRPr="00FB2C56" w:rsidRDefault="005A42A8" w:rsidP="005A42A8">
      <w:pPr>
        <w:rPr>
          <w:noProof/>
          <w:color w:val="auto"/>
          <w:lang w:val="sr-Cyrl-RS"/>
        </w:rPr>
      </w:pPr>
    </w:p>
    <w:p w:rsidR="005A42A8" w:rsidRPr="00FB2C56" w:rsidRDefault="005A42A8" w:rsidP="005A42A8">
      <w:pPr>
        <w:rPr>
          <w:noProof/>
          <w:color w:val="auto"/>
          <w:lang w:val="sr-Cyrl-RS"/>
        </w:rPr>
      </w:pPr>
      <w:r w:rsidRPr="00FB2C56">
        <w:rPr>
          <w:noProof/>
          <w:color w:val="auto"/>
          <w:lang w:val="sr-Cyrl-RS"/>
        </w:rPr>
        <w:t>_____________________________________________________________________________________</w:t>
      </w:r>
    </w:p>
    <w:p w:rsidR="005A42A8" w:rsidRPr="00FB2C56" w:rsidRDefault="005A42A8" w:rsidP="005A42A8">
      <w:pPr>
        <w:spacing w:line="240" w:lineRule="auto"/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5A42A8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106378" w:rsidRPr="00FB2C56" w:rsidRDefault="00106378" w:rsidP="00106378">
      <w:pPr>
        <w:pStyle w:val="Heading1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Информације о запослењу</w:t>
      </w:r>
    </w:p>
    <w:p w:rsidR="00106378" w:rsidRPr="00FB2C56" w:rsidRDefault="00106378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Да ли сте запослени</w:t>
      </w:r>
    </w:p>
    <w:p w:rsidR="00104F0E" w:rsidRPr="00FB2C56" w:rsidRDefault="00104F0E" w:rsidP="001F2626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104F0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13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64"/>
        <w:gridCol w:w="4658"/>
      </w:tblGrid>
      <w:tr w:rsidR="00FB2C56" w:rsidRPr="00FB2C56" w:rsidTr="005A42A8">
        <w:trPr>
          <w:trHeight w:hRule="exact" w:val="562"/>
        </w:trPr>
        <w:tc>
          <w:tcPr>
            <w:tcW w:w="268" w:type="pct"/>
            <w:shd w:val="clear" w:color="auto" w:fill="auto"/>
            <w:vAlign w:val="center"/>
          </w:tcPr>
          <w:p w:rsidR="001F2626" w:rsidRPr="00FB2C56" w:rsidRDefault="001F2626" w:rsidP="00DC3C37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32" w:type="pct"/>
            <w:shd w:val="clear" w:color="auto" w:fill="auto"/>
            <w:vAlign w:val="center"/>
          </w:tcPr>
          <w:p w:rsidR="001F2626" w:rsidRPr="00FB2C56" w:rsidRDefault="001F2626" w:rsidP="00DC3C37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Да</w:t>
            </w:r>
          </w:p>
        </w:tc>
      </w:tr>
      <w:tr w:rsidR="00FB2C56" w:rsidRPr="00FB2C56" w:rsidTr="005A42A8">
        <w:trPr>
          <w:trHeight w:hRule="exact" w:val="562"/>
        </w:trPr>
        <w:tc>
          <w:tcPr>
            <w:tcW w:w="268" w:type="pct"/>
            <w:shd w:val="clear" w:color="auto" w:fill="auto"/>
            <w:vAlign w:val="center"/>
          </w:tcPr>
          <w:p w:rsidR="001F2626" w:rsidRPr="00FB2C56" w:rsidRDefault="001F2626" w:rsidP="00DC3C37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б)</w:t>
            </w:r>
          </w:p>
        </w:tc>
        <w:tc>
          <w:tcPr>
            <w:tcW w:w="4732" w:type="pct"/>
            <w:shd w:val="clear" w:color="auto" w:fill="auto"/>
            <w:vAlign w:val="center"/>
          </w:tcPr>
          <w:p w:rsidR="001F2626" w:rsidRPr="00FB2C56" w:rsidRDefault="001F2626" w:rsidP="00DC3C37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</w:t>
            </w:r>
          </w:p>
        </w:tc>
      </w:tr>
    </w:tbl>
    <w:p w:rsidR="00104F0E" w:rsidRPr="00FB2C56" w:rsidRDefault="00104F0E" w:rsidP="00E82E49">
      <w:pPr>
        <w:pStyle w:val="BodyText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104F0E" w:rsidRPr="00FB2C56" w:rsidSect="00104F0E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436B6D" w:rsidRPr="00FB2C56" w:rsidRDefault="00106378" w:rsidP="0083088A">
      <w:pPr>
        <w:pStyle w:val="BodyText"/>
        <w:spacing w:before="120" w:after="240"/>
        <w:jc w:val="both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 xml:space="preserve">На </w:t>
      </w:r>
      <w:r w:rsidR="005A42A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наредна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питања одговарају </w:t>
      </w:r>
      <w:r w:rsidR="005A42A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мастеранти који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су запослени</w:t>
      </w:r>
      <w:r w:rsidR="005A42A8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, у супротном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пређите на питање број </w:t>
      </w:r>
      <w:r w:rsidR="00E82E49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12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.</w:t>
      </w:r>
    </w:p>
    <w:p w:rsidR="00104F0E" w:rsidRPr="00FB2C56" w:rsidRDefault="00104F0E" w:rsidP="0083088A">
      <w:pPr>
        <w:pStyle w:val="Heading2"/>
        <w:numPr>
          <w:ilvl w:val="0"/>
          <w:numId w:val="0"/>
        </w:numPr>
        <w:spacing w:before="120"/>
        <w:ind w:left="1440" w:hanging="360"/>
        <w:rPr>
          <w:rFonts w:ascii="Calibri" w:hAnsi="Calibri" w:cs="Calibri"/>
          <w:noProof/>
          <w:color w:val="auto"/>
          <w:sz w:val="22"/>
          <w:szCs w:val="22"/>
          <w:highlight w:val="yellow"/>
          <w:lang w:val="sr-Cyrl-RS"/>
        </w:rPr>
        <w:sectPr w:rsidR="00104F0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3B1DC6" w:rsidRPr="00FB2C56" w:rsidRDefault="003B1DC6" w:rsidP="0083088A">
      <w:pPr>
        <w:pStyle w:val="Heading2"/>
        <w:spacing w:before="120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Да ли радно место одговара професији за коју сте се школовали?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1"/>
        <w:gridCol w:w="4877"/>
      </w:tblGrid>
      <w:tr w:rsidR="00FB2C56" w:rsidRPr="00FB2C56" w:rsidTr="00DC3C37">
        <w:trPr>
          <w:jc w:val="center"/>
        </w:trPr>
        <w:tc>
          <w:tcPr>
            <w:tcW w:w="5778" w:type="dxa"/>
          </w:tcPr>
          <w:p w:rsidR="00FD6219" w:rsidRPr="00FB2C56" w:rsidRDefault="00FD6219" w:rsidP="00FD6219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а) Да</w:t>
            </w:r>
          </w:p>
        </w:tc>
        <w:tc>
          <w:tcPr>
            <w:tcW w:w="4976" w:type="dxa"/>
          </w:tcPr>
          <w:p w:rsidR="00FD6219" w:rsidRPr="00FB2C56" w:rsidRDefault="00FD6219" w:rsidP="00FD6219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б) Не</w:t>
            </w:r>
          </w:p>
        </w:tc>
      </w:tr>
    </w:tbl>
    <w:p w:rsidR="00154E87" w:rsidRPr="00FB2C56" w:rsidRDefault="00154E87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Колико дуго сте запослени?</w:t>
      </w:r>
      <w:r w:rsidR="0036767C">
        <w:rPr>
          <w:rFonts w:ascii="Calibri" w:hAnsi="Calibri" w:cs="Calibri"/>
          <w:noProof/>
          <w:color w:val="auto"/>
          <w:sz w:val="22"/>
          <w:szCs w:val="22"/>
          <w:lang w:val="sr-Cyrl-RS"/>
        </w:rPr>
        <w:t>________________</w:t>
      </w:r>
      <w:r w:rsidR="00104F0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__________________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</w:p>
    <w:p w:rsidR="00154E87" w:rsidRPr="00FB2C56" w:rsidRDefault="00AF6EA2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Да ли сте мењали </w:t>
      </w:r>
      <w:r w:rsidR="003B1DC6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послодавце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за које радите</w:t>
      </w:r>
      <w:r w:rsidR="00154E87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од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када сте се први пут запослили</w:t>
      </w:r>
      <w:r w:rsidR="00154E87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?</w:t>
      </w:r>
    </w:p>
    <w:p w:rsidR="00104F0E" w:rsidRPr="00FB2C56" w:rsidRDefault="00104F0E" w:rsidP="001F2626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104F0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6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70"/>
        <w:gridCol w:w="4645"/>
      </w:tblGrid>
      <w:tr w:rsidR="00FB2C56" w:rsidRPr="00FB2C56" w:rsidTr="00FD6219">
        <w:trPr>
          <w:trHeight w:hRule="exact" w:val="454"/>
        </w:trPr>
        <w:tc>
          <w:tcPr>
            <w:tcW w:w="275" w:type="pct"/>
            <w:shd w:val="clear" w:color="auto" w:fill="auto"/>
            <w:vAlign w:val="center"/>
          </w:tcPr>
          <w:p w:rsidR="001F2626" w:rsidRPr="00FB2C56" w:rsidRDefault="001F2626" w:rsidP="0036767C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25" w:type="pct"/>
            <w:shd w:val="clear" w:color="auto" w:fill="auto"/>
            <w:vAlign w:val="center"/>
          </w:tcPr>
          <w:p w:rsidR="001F2626" w:rsidRPr="00FB2C56" w:rsidRDefault="001F2626" w:rsidP="0036767C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Да</w:t>
            </w:r>
          </w:p>
        </w:tc>
      </w:tr>
      <w:tr w:rsidR="00FB2C56" w:rsidRPr="00FB2C56" w:rsidTr="00FD6219">
        <w:trPr>
          <w:trHeight w:hRule="exact" w:val="454"/>
        </w:trPr>
        <w:tc>
          <w:tcPr>
            <w:tcW w:w="275" w:type="pct"/>
            <w:shd w:val="clear" w:color="auto" w:fill="auto"/>
            <w:vAlign w:val="center"/>
          </w:tcPr>
          <w:p w:rsidR="001F2626" w:rsidRPr="00FB2C56" w:rsidRDefault="001F2626" w:rsidP="001F2626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б)</w:t>
            </w:r>
          </w:p>
        </w:tc>
        <w:tc>
          <w:tcPr>
            <w:tcW w:w="4725" w:type="pct"/>
            <w:shd w:val="clear" w:color="auto" w:fill="auto"/>
            <w:vAlign w:val="center"/>
          </w:tcPr>
          <w:p w:rsidR="001F2626" w:rsidRPr="00FB2C56" w:rsidRDefault="001F2626" w:rsidP="0036767C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</w:t>
            </w:r>
          </w:p>
        </w:tc>
      </w:tr>
    </w:tbl>
    <w:p w:rsidR="00104F0E" w:rsidRPr="00FB2C56" w:rsidRDefault="00104F0E" w:rsidP="00154E87">
      <w:pPr>
        <w:pStyle w:val="Heading2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104F0E" w:rsidRPr="00FB2C56" w:rsidSect="00104F0E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154E87" w:rsidRPr="0036767C" w:rsidRDefault="00154E87" w:rsidP="0083088A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36767C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Од када сте се запослили, да ли сте напредовали у формалној организационој структури?</w:t>
      </w:r>
    </w:p>
    <w:p w:rsidR="00104F0E" w:rsidRPr="0036767C" w:rsidRDefault="00104F0E" w:rsidP="0083088A">
      <w:pPr>
        <w:spacing w:before="240"/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104F0E" w:rsidRPr="0036767C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6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70"/>
        <w:gridCol w:w="4645"/>
      </w:tblGrid>
      <w:tr w:rsidR="00FB2C56" w:rsidRPr="00FB2C56" w:rsidTr="00AC61B0">
        <w:trPr>
          <w:trHeight w:hRule="exact" w:val="454"/>
        </w:trPr>
        <w:tc>
          <w:tcPr>
            <w:tcW w:w="275" w:type="pct"/>
            <w:shd w:val="clear" w:color="auto" w:fill="auto"/>
            <w:vAlign w:val="center"/>
          </w:tcPr>
          <w:p w:rsidR="001F2626" w:rsidRPr="00FB2C56" w:rsidRDefault="001F2626" w:rsidP="0036767C">
            <w:pPr>
              <w:jc w:val="center"/>
              <w:rPr>
                <w:rFonts w:ascii="Calibri" w:eastAsia="MS Mincho" w:hAnsi="Calibri" w:cs="Calibri"/>
                <w:color w:val="auto"/>
                <w:sz w:val="22"/>
                <w:szCs w:val="22"/>
              </w:rPr>
            </w:pPr>
            <w:r w:rsidRPr="00FB2C56">
              <w:rPr>
                <w:rFonts w:ascii="Calibri" w:eastAsia="MS Mincho" w:hAnsi="Calibri" w:cs="Calibri"/>
                <w:color w:val="auto"/>
                <w:sz w:val="22"/>
                <w:szCs w:val="22"/>
              </w:rPr>
              <w:lastRenderedPageBreak/>
              <w:t>а)</w:t>
            </w:r>
          </w:p>
        </w:tc>
        <w:tc>
          <w:tcPr>
            <w:tcW w:w="4725" w:type="pct"/>
            <w:shd w:val="clear" w:color="auto" w:fill="auto"/>
            <w:vAlign w:val="center"/>
          </w:tcPr>
          <w:p w:rsidR="001F2626" w:rsidRPr="00FB2C56" w:rsidRDefault="001F2626" w:rsidP="0036767C">
            <w:pPr>
              <w:pStyle w:val="BodyTex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proofErr w:type="spellStart"/>
            <w:r w:rsidRPr="00FB2C56">
              <w:rPr>
                <w:rFonts w:ascii="Calibri" w:hAnsi="Calibri" w:cs="Calibri"/>
                <w:color w:val="auto"/>
                <w:sz w:val="22"/>
                <w:szCs w:val="22"/>
              </w:rPr>
              <w:t>Да</w:t>
            </w:r>
            <w:proofErr w:type="spellEnd"/>
          </w:p>
        </w:tc>
      </w:tr>
      <w:tr w:rsidR="00FB2C56" w:rsidRPr="00FB2C56" w:rsidTr="00AC61B0">
        <w:trPr>
          <w:trHeight w:hRule="exact" w:val="454"/>
        </w:trPr>
        <w:tc>
          <w:tcPr>
            <w:tcW w:w="275" w:type="pct"/>
            <w:shd w:val="clear" w:color="auto" w:fill="auto"/>
            <w:vAlign w:val="center"/>
          </w:tcPr>
          <w:p w:rsidR="001F2626" w:rsidRPr="00FB2C56" w:rsidRDefault="001F2626" w:rsidP="0036767C">
            <w:pPr>
              <w:jc w:val="center"/>
              <w:rPr>
                <w:rFonts w:ascii="Calibri" w:eastAsia="MS Mincho" w:hAnsi="Calibri" w:cs="Calibri"/>
                <w:color w:val="auto"/>
                <w:sz w:val="22"/>
                <w:szCs w:val="22"/>
              </w:rPr>
            </w:pPr>
            <w:r w:rsidRPr="00FB2C56">
              <w:rPr>
                <w:rFonts w:ascii="Calibri" w:eastAsia="MS Mincho" w:hAnsi="Calibri" w:cs="Calibri"/>
                <w:color w:val="auto"/>
                <w:sz w:val="22"/>
                <w:szCs w:val="22"/>
              </w:rPr>
              <w:lastRenderedPageBreak/>
              <w:t>б)</w:t>
            </w:r>
          </w:p>
        </w:tc>
        <w:tc>
          <w:tcPr>
            <w:tcW w:w="4725" w:type="pct"/>
            <w:shd w:val="clear" w:color="auto" w:fill="auto"/>
            <w:vAlign w:val="center"/>
          </w:tcPr>
          <w:p w:rsidR="001F2626" w:rsidRPr="00FB2C56" w:rsidRDefault="001F2626" w:rsidP="0036767C">
            <w:pPr>
              <w:pStyle w:val="BodyTex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proofErr w:type="spellStart"/>
            <w:r w:rsidRPr="00FB2C56">
              <w:rPr>
                <w:rFonts w:ascii="Calibri" w:hAnsi="Calibri" w:cs="Calibri"/>
                <w:color w:val="auto"/>
                <w:sz w:val="22"/>
                <w:szCs w:val="22"/>
              </w:rPr>
              <w:t>Не</w:t>
            </w:r>
            <w:proofErr w:type="spellEnd"/>
          </w:p>
        </w:tc>
      </w:tr>
    </w:tbl>
    <w:p w:rsidR="00104F0E" w:rsidRPr="00FB2C56" w:rsidRDefault="00104F0E" w:rsidP="00E82E49">
      <w:pPr>
        <w:pStyle w:val="Heading2"/>
        <w:spacing w:before="0" w:line="240" w:lineRule="auto"/>
        <w:ind w:left="1434" w:hanging="357"/>
        <w:rPr>
          <w:rFonts w:ascii="Calibri" w:hAnsi="Calibri" w:cs="Calibri"/>
          <w:color w:val="auto"/>
          <w:sz w:val="22"/>
          <w:szCs w:val="22"/>
        </w:rPr>
        <w:sectPr w:rsidR="00104F0E" w:rsidRPr="00FB2C56" w:rsidSect="00104F0E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1219EE" w:rsidRPr="00FB2C56" w:rsidRDefault="0083088A" w:rsidP="00041CFE">
      <w:pPr>
        <w:pStyle w:val="Heading2"/>
        <w:ind w:hanging="1440"/>
        <w:rPr>
          <w:rFonts w:ascii="Calibri" w:hAnsi="Calibri" w:cs="Calibri"/>
          <w:color w:val="auto"/>
          <w:sz w:val="22"/>
          <w:szCs w:val="22"/>
          <w:lang w:val="sr-Cyrl-CS"/>
        </w:rPr>
      </w:pP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lastRenderedPageBreak/>
        <w:t>Да ли сматрате да су нека з</w:t>
      </w:r>
      <w:r w:rsidR="00945040" w:rsidRPr="00FB2C56">
        <w:rPr>
          <w:rFonts w:ascii="Calibri" w:hAnsi="Calibri" w:cs="Calibri"/>
          <w:color w:val="auto"/>
          <w:sz w:val="22"/>
          <w:szCs w:val="22"/>
          <w:lang w:val="sr-Cyrl-CS"/>
        </w:rPr>
        <w:t>н</w:t>
      </w:r>
      <w:r w:rsidR="00594004" w:rsidRPr="00FB2C56">
        <w:rPr>
          <w:rFonts w:ascii="Calibri" w:hAnsi="Calibri" w:cs="Calibri"/>
          <w:color w:val="auto"/>
          <w:sz w:val="22"/>
          <w:szCs w:val="22"/>
          <w:lang w:val="sr-Cyrl-CS"/>
        </w:rPr>
        <w:t>ања</w:t>
      </w:r>
      <w:r w:rsidR="0036767C">
        <w:rPr>
          <w:rFonts w:ascii="Calibri" w:hAnsi="Calibri" w:cs="Calibri"/>
          <w:color w:val="auto"/>
          <w:sz w:val="22"/>
          <w:szCs w:val="22"/>
          <w:lang w:val="sr-Cyrl-CS"/>
        </w:rPr>
        <w:t xml:space="preserve"> стечена на мастер програму</w:t>
      </w: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t xml:space="preserve"> пресудна за </w:t>
      </w:r>
      <w:r w:rsidR="00594004" w:rsidRPr="00FB2C56">
        <w:rPr>
          <w:rFonts w:ascii="Calibri" w:hAnsi="Calibri" w:cs="Calibri"/>
          <w:color w:val="auto"/>
          <w:sz w:val="22"/>
          <w:szCs w:val="22"/>
          <w:lang w:val="en-GB"/>
        </w:rPr>
        <w:t>в</w:t>
      </w: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t xml:space="preserve">аше </w:t>
      </w:r>
      <w:r w:rsidR="00594004" w:rsidRPr="00FB2C56">
        <w:rPr>
          <w:rFonts w:ascii="Calibri" w:hAnsi="Calibri" w:cs="Calibri"/>
          <w:color w:val="auto"/>
          <w:sz w:val="22"/>
          <w:szCs w:val="22"/>
          <w:lang w:val="sr-Cyrl-CS"/>
        </w:rPr>
        <w:t xml:space="preserve">будуће напредовање, односно </w:t>
      </w: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t>запослење</w:t>
      </w:r>
      <w:r w:rsidR="001219EE" w:rsidRPr="00FB2C56">
        <w:rPr>
          <w:rFonts w:ascii="Calibri" w:hAnsi="Calibri" w:cs="Calibri"/>
          <w:color w:val="auto"/>
          <w:sz w:val="22"/>
          <w:szCs w:val="22"/>
        </w:rPr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4"/>
        <w:gridCol w:w="3286"/>
        <w:gridCol w:w="3368"/>
      </w:tblGrid>
      <w:tr w:rsidR="00FB2C56" w:rsidRPr="00FB2C56" w:rsidTr="00E82E49">
        <w:tc>
          <w:tcPr>
            <w:tcW w:w="3884" w:type="dxa"/>
          </w:tcPr>
          <w:p w:rsidR="00E82E49" w:rsidRPr="00FB2C56" w:rsidRDefault="00E82E49" w:rsidP="0036767C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  <w:lang w:val="sr-Cyrl-CS"/>
              </w:rPr>
            </w:pPr>
            <w:r w:rsidRPr="00FB2C56">
              <w:rPr>
                <w:rFonts w:ascii="Calibri" w:hAnsi="Calibri" w:cs="Calibri"/>
                <w:color w:val="auto"/>
                <w:sz w:val="22"/>
                <w:szCs w:val="22"/>
                <w:lang w:val="sr-Cyrl-CS"/>
              </w:rPr>
              <w:t>а) Да</w:t>
            </w:r>
          </w:p>
        </w:tc>
        <w:tc>
          <w:tcPr>
            <w:tcW w:w="3286" w:type="dxa"/>
          </w:tcPr>
          <w:p w:rsidR="00E82E49" w:rsidRPr="00FB2C56" w:rsidRDefault="00E82E49" w:rsidP="0083088A">
            <w:pPr>
              <w:rPr>
                <w:rFonts w:ascii="Calibri" w:hAnsi="Calibri" w:cs="Calibri"/>
                <w:color w:val="auto"/>
                <w:sz w:val="22"/>
                <w:szCs w:val="22"/>
                <w:lang w:val="sr-Cyrl-CS"/>
              </w:rPr>
            </w:pPr>
          </w:p>
        </w:tc>
        <w:tc>
          <w:tcPr>
            <w:tcW w:w="3368" w:type="dxa"/>
          </w:tcPr>
          <w:p w:rsidR="00E82E49" w:rsidRPr="00FB2C56" w:rsidRDefault="00E82E49" w:rsidP="0036767C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  <w:lang w:val="sr-Cyrl-CS"/>
              </w:rPr>
            </w:pPr>
            <w:r w:rsidRPr="00FB2C56">
              <w:rPr>
                <w:rFonts w:ascii="Calibri" w:hAnsi="Calibri" w:cs="Calibri"/>
                <w:color w:val="auto"/>
                <w:sz w:val="22"/>
                <w:szCs w:val="22"/>
                <w:lang w:val="sr-Cyrl-CS"/>
              </w:rPr>
              <w:t>б) Не</w:t>
            </w:r>
          </w:p>
        </w:tc>
      </w:tr>
    </w:tbl>
    <w:p w:rsidR="0083088A" w:rsidRPr="00FB2C56" w:rsidRDefault="0083088A" w:rsidP="0083088A">
      <w:pPr>
        <w:rPr>
          <w:rFonts w:ascii="Calibri" w:hAnsi="Calibri" w:cs="Calibri"/>
          <w:color w:val="auto"/>
          <w:sz w:val="22"/>
          <w:szCs w:val="22"/>
          <w:lang w:val="sr-Cyrl-CS"/>
        </w:rPr>
      </w:pPr>
    </w:p>
    <w:p w:rsidR="0083088A" w:rsidRPr="00FB2C56" w:rsidRDefault="0083088A" w:rsidP="0083088A">
      <w:pPr>
        <w:rPr>
          <w:rFonts w:ascii="Calibri" w:hAnsi="Calibri" w:cs="Calibri"/>
          <w:color w:val="auto"/>
          <w:sz w:val="22"/>
          <w:szCs w:val="22"/>
          <w:lang w:val="sr-Cyrl-CS"/>
        </w:rPr>
      </w:pP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tab/>
        <w:t>Из које области:</w:t>
      </w:r>
    </w:p>
    <w:p w:rsidR="0083088A" w:rsidRPr="00FB2C56" w:rsidRDefault="0083088A" w:rsidP="0083088A">
      <w:pPr>
        <w:spacing w:before="120"/>
        <w:rPr>
          <w:rFonts w:ascii="Calibri" w:hAnsi="Calibri" w:cs="Calibri"/>
          <w:color w:val="auto"/>
          <w:sz w:val="22"/>
          <w:szCs w:val="22"/>
          <w:lang w:val="sr-Cyrl-CS"/>
        </w:rPr>
      </w:pPr>
      <w:r w:rsidRPr="00FB2C56">
        <w:rPr>
          <w:rFonts w:ascii="Calibri" w:hAnsi="Calibri" w:cs="Calibri"/>
          <w:color w:val="auto"/>
          <w:sz w:val="22"/>
          <w:szCs w:val="22"/>
          <w:lang w:val="sr-Cyrl-CS"/>
        </w:rPr>
        <w:t>________________________________________________________________________________________________________________________________________________________________</w:t>
      </w:r>
      <w:r w:rsidR="002D7E32">
        <w:rPr>
          <w:rFonts w:ascii="Calibri" w:hAnsi="Calibri" w:cs="Calibri"/>
          <w:color w:val="auto"/>
          <w:sz w:val="22"/>
          <w:szCs w:val="22"/>
          <w:lang w:val="sr-Cyrl-CS"/>
        </w:rPr>
        <w:t>______________________________  .</w:t>
      </w:r>
    </w:p>
    <w:p w:rsidR="001219EE" w:rsidRPr="00FB2C56" w:rsidRDefault="004F4013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К</w:t>
      </w:r>
      <w:r w:rsidR="001219E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ада сте се запослили?</w:t>
      </w:r>
    </w:p>
    <w:tbl>
      <w:tblPr>
        <w:tblStyle w:val="SurveyTable"/>
        <w:tblW w:w="4859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70"/>
        <w:gridCol w:w="9971"/>
      </w:tblGrid>
      <w:tr w:rsidR="00FB2C56" w:rsidRPr="00FB2C56" w:rsidTr="00AC61B0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4F4013" w:rsidRPr="00FB2C56" w:rsidRDefault="004F4013" w:rsidP="004F4013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4F4013" w:rsidRPr="00FB2C56" w:rsidRDefault="00594004" w:rsidP="0059400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Током студирања основних студија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4F4013" w:rsidRPr="00FB2C56" w:rsidRDefault="004F4013" w:rsidP="004F4013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4F4013" w:rsidRPr="00FB2C56" w:rsidRDefault="00594004" w:rsidP="0059400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Требало ми је неколико месеци да се запослим по дипломирању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4F4013" w:rsidRPr="00FB2C56" w:rsidRDefault="004F4013" w:rsidP="004F4013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4F4013" w:rsidRPr="00FB2C56" w:rsidRDefault="00594004" w:rsidP="004F4013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Посао сам нашао/ла пре уписа мастер студија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594004" w:rsidRPr="00FB2C56" w:rsidRDefault="00594004" w:rsidP="0059400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594004" w:rsidRPr="00FB2C56" w:rsidRDefault="00594004" w:rsidP="0059400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Посао сам нашао/ла одмах током похађања мастер студија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594004" w:rsidRPr="00FB2C56" w:rsidRDefault="00594004" w:rsidP="0059400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868" w:type="pct"/>
            <w:shd w:val="clear" w:color="auto" w:fill="auto"/>
            <w:vAlign w:val="center"/>
          </w:tcPr>
          <w:p w:rsidR="00594004" w:rsidRPr="00FB2C56" w:rsidRDefault="00594004" w:rsidP="0059400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</w:tr>
    </w:tbl>
    <w:p w:rsidR="001219EE" w:rsidRPr="00FB2C56" w:rsidRDefault="003B1DC6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На који начин сте се запослили</w:t>
      </w:r>
      <w:r w:rsidR="001219E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76"/>
      </w:tblGrid>
      <w:tr w:rsidR="00FB2C56" w:rsidRPr="00FB2C56" w:rsidTr="00E4029F">
        <w:tc>
          <w:tcPr>
            <w:tcW w:w="4962" w:type="dxa"/>
            <w:vAlign w:val="center"/>
          </w:tcPr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 Јављањем на конкурс (оглас)</w:t>
            </w:r>
          </w:p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576" w:type="dxa"/>
            <w:vAlign w:val="center"/>
          </w:tcPr>
          <w:p w:rsidR="003B1DC6" w:rsidRPr="00FB2C56" w:rsidRDefault="003B1DC6" w:rsidP="003B1DC6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в) на основу препоруке – лична познанства</w:t>
            </w:r>
          </w:p>
        </w:tc>
      </w:tr>
      <w:tr w:rsidR="00FB2C56" w:rsidRPr="00FB2C56" w:rsidTr="00E4029F">
        <w:tc>
          <w:tcPr>
            <w:tcW w:w="4962" w:type="dxa"/>
            <w:vAlign w:val="center"/>
          </w:tcPr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 на основу препоруке од стране људи са ФОНа</w:t>
            </w:r>
          </w:p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576" w:type="dxa"/>
            <w:vAlign w:val="center"/>
          </w:tcPr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 оснивањем свог предузећа</w:t>
            </w:r>
          </w:p>
        </w:tc>
      </w:tr>
      <w:tr w:rsidR="00FB2C56" w:rsidRPr="00FB2C56" w:rsidTr="00E4029F">
        <w:tc>
          <w:tcPr>
            <w:tcW w:w="4962" w:type="dxa"/>
            <w:vAlign w:val="center"/>
          </w:tcPr>
          <w:p w:rsidR="003B1DC6" w:rsidRPr="00FB2C56" w:rsidRDefault="003B1DC6" w:rsidP="003B1DC6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д) личном иницијативом (сла</w:t>
            </w:r>
            <w:r w:rsidR="00392F1A"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њ</w:t>
            </w: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ем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CV-a)</w:t>
            </w:r>
          </w:p>
          <w:p w:rsidR="003B1DC6" w:rsidRPr="00FB2C56" w:rsidRDefault="003B1DC6" w:rsidP="003B1DC6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576" w:type="dxa"/>
            <w:vAlign w:val="center"/>
          </w:tcPr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ђ) уз помоћ праксе која је организована од стране ФОНа</w:t>
            </w:r>
          </w:p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</w:tr>
      <w:tr w:rsidR="00FB2C56" w:rsidRPr="00FB2C56" w:rsidTr="00E4029F">
        <w:tc>
          <w:tcPr>
            <w:tcW w:w="10538" w:type="dxa"/>
            <w:gridSpan w:val="2"/>
            <w:vAlign w:val="center"/>
          </w:tcPr>
          <w:p w:rsidR="003B1DC6" w:rsidRPr="00FB2C56" w:rsidRDefault="003B1DC6" w:rsidP="003B1DC6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е) На неки други начин________________________________________</w:t>
            </w:r>
          </w:p>
        </w:tc>
      </w:tr>
    </w:tbl>
    <w:p w:rsidR="00104F0E" w:rsidRPr="00FB2C56" w:rsidRDefault="00104F0E" w:rsidP="0083088A">
      <w:pPr>
        <w:pStyle w:val="Heading2"/>
        <w:numPr>
          <w:ilvl w:val="0"/>
          <w:numId w:val="0"/>
        </w:numPr>
        <w:rPr>
          <w:rFonts w:ascii="Calibri" w:hAnsi="Calibri" w:cs="Calibri"/>
          <w:color w:val="auto"/>
          <w:sz w:val="22"/>
          <w:szCs w:val="22"/>
          <w:highlight w:val="yellow"/>
        </w:rPr>
        <w:sectPr w:rsidR="00104F0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1219EE" w:rsidRPr="00FB2C56" w:rsidRDefault="004E065B" w:rsidP="002D7E32">
      <w:pPr>
        <w:pStyle w:val="Heading2"/>
        <w:spacing w:before="0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Колико се слажете са следећим тврдњама везаним за посао којим се бавите?</w:t>
      </w:r>
    </w:p>
    <w:tbl>
      <w:tblPr>
        <w:tblStyle w:val="SurveyTable"/>
        <w:tblW w:w="4982" w:type="pct"/>
        <w:tblInd w:w="5" w:type="dxa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5305"/>
        <w:gridCol w:w="994"/>
        <w:gridCol w:w="820"/>
        <w:gridCol w:w="820"/>
        <w:gridCol w:w="820"/>
        <w:gridCol w:w="1731"/>
      </w:tblGrid>
      <w:tr w:rsidR="00FB2C56" w:rsidRPr="00FB2C56" w:rsidTr="001E216B">
        <w:trPr>
          <w:trHeight w:hRule="exact" w:val="644"/>
        </w:trPr>
        <w:tc>
          <w:tcPr>
            <w:tcW w:w="2528" w:type="pct"/>
            <w:tcBorders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DF63E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74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DF63E2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Нимало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DF63E2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DF63E2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</w:tcPr>
          <w:p w:rsidR="00F66D25" w:rsidRPr="00FB2C56" w:rsidRDefault="00F66D25" w:rsidP="00DF63E2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826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У потпуности</w:t>
            </w:r>
          </w:p>
        </w:tc>
      </w:tr>
      <w:tr w:rsidR="00FB2C56" w:rsidRPr="00FB2C56" w:rsidTr="001E216B">
        <w:trPr>
          <w:trHeight w:hRule="exact" w:val="749"/>
        </w:trPr>
        <w:tc>
          <w:tcPr>
            <w:tcW w:w="2528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E534D1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en-GB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Посао који радите одговара в</w:t>
            </w:r>
            <w:r w:rsidR="00F66D25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ашој стручној</w:t>
            </w:r>
            <w:r w:rsidR="00041CFE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</w:t>
            </w:r>
            <w:r w:rsidR="00F66D25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спреми</w:t>
            </w:r>
          </w:p>
        </w:tc>
        <w:tc>
          <w:tcPr>
            <w:tcW w:w="474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826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1E216B">
        <w:trPr>
          <w:trHeight w:hRule="exact" w:val="528"/>
        </w:trPr>
        <w:tc>
          <w:tcPr>
            <w:tcW w:w="2528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9B75A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Задовољан/а с</w:t>
            </w:r>
            <w:r w:rsidR="00945040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те</w:t>
            </w:r>
            <w:r w:rsidR="001E216B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условима рада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у</w:t>
            </w:r>
            <w:r w:rsidR="001E216B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организацији у</w:t>
            </w:r>
            <w:r w:rsidR="001E216B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br/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којој ради</w:t>
            </w:r>
            <w:r w:rsidR="009B75A5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те</w:t>
            </w:r>
          </w:p>
        </w:tc>
        <w:tc>
          <w:tcPr>
            <w:tcW w:w="474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826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1E216B">
        <w:trPr>
          <w:trHeight w:hRule="exact" w:val="528"/>
        </w:trPr>
        <w:tc>
          <w:tcPr>
            <w:tcW w:w="2528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1E216B" w:rsidP="001E216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Посао који обављате омогућава вам напредовање </w:t>
            </w:r>
          </w:p>
        </w:tc>
        <w:tc>
          <w:tcPr>
            <w:tcW w:w="474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shd w:val="clear" w:color="auto" w:fill="auto"/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391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826" w:type="pct"/>
            <w:tcBorders>
              <w:top w:val="single" w:sz="4" w:space="0" w:color="BCB8AC" w:themeColor="text2" w:themeTint="66"/>
              <w:left w:val="single" w:sz="4" w:space="0" w:color="BCB8AC" w:themeColor="text2" w:themeTint="66"/>
              <w:bottom w:val="single" w:sz="4" w:space="0" w:color="BCB8AC" w:themeColor="text2" w:themeTint="66"/>
              <w:right w:val="single" w:sz="4" w:space="0" w:color="BCB8AC" w:themeColor="text2" w:themeTint="66"/>
            </w:tcBorders>
            <w:vAlign w:val="center"/>
          </w:tcPr>
          <w:p w:rsidR="00F66D25" w:rsidRPr="00FB2C56" w:rsidRDefault="00F66D25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</w:tbl>
    <w:p w:rsidR="002D7E32" w:rsidRDefault="002D7E32" w:rsidP="002D7E32">
      <w:r>
        <w:br w:type="page"/>
      </w:r>
    </w:p>
    <w:p w:rsidR="00DF63E2" w:rsidRPr="00FB2C56" w:rsidRDefault="00DF63E2" w:rsidP="00DF63E2">
      <w:pPr>
        <w:pStyle w:val="Heading1"/>
        <w:rPr>
          <w:rFonts w:ascii="Calibri" w:hAnsi="Calibri" w:cs="Calibri"/>
          <w:color w:val="auto"/>
          <w:sz w:val="22"/>
          <w:szCs w:val="22"/>
        </w:rPr>
      </w:pPr>
      <w:r w:rsidRPr="00FB2C56">
        <w:rPr>
          <w:rFonts w:ascii="Calibri" w:hAnsi="Calibri" w:cs="Calibri"/>
          <w:color w:val="auto"/>
          <w:sz w:val="22"/>
          <w:szCs w:val="22"/>
        </w:rPr>
        <w:lastRenderedPageBreak/>
        <w:t xml:space="preserve">Општа искуства са </w:t>
      </w:r>
      <w:r w:rsidR="00E4029F">
        <w:rPr>
          <w:rFonts w:ascii="Calibri" w:hAnsi="Calibri" w:cs="Calibri"/>
          <w:color w:val="auto"/>
          <w:sz w:val="22"/>
          <w:szCs w:val="22"/>
          <w:lang w:val="sr-Cyrl-RS"/>
        </w:rPr>
        <w:t xml:space="preserve">МАСТЕР </w:t>
      </w:r>
      <w:r w:rsidRPr="00FB2C56">
        <w:rPr>
          <w:rFonts w:ascii="Calibri" w:hAnsi="Calibri" w:cs="Calibri"/>
          <w:color w:val="auto"/>
          <w:sz w:val="22"/>
          <w:szCs w:val="22"/>
        </w:rPr>
        <w:t>студија</w:t>
      </w:r>
    </w:p>
    <w:p w:rsidR="00104F0E" w:rsidRPr="00FB2C56" w:rsidRDefault="00104F0E" w:rsidP="008308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Calibri" w:hAnsi="Calibri" w:cs="Calibri"/>
          <w:color w:val="auto"/>
          <w:sz w:val="22"/>
          <w:szCs w:val="22"/>
        </w:rPr>
        <w:sectPr w:rsidR="00104F0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B850E5" w:rsidRPr="00FB2C56" w:rsidRDefault="00B850E5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У којој мери сте током студија били задовољни следећим аспектима:</w:t>
      </w:r>
    </w:p>
    <w:tbl>
      <w:tblPr>
        <w:tblStyle w:val="SurveyTable"/>
        <w:tblW w:w="5000" w:type="pct"/>
        <w:tblInd w:w="5" w:type="dxa"/>
        <w:tblCellMar>
          <w:right w:w="0" w:type="dxa"/>
        </w:tblCellMar>
        <w:tblLook w:val="0600" w:firstRow="0" w:lastRow="0" w:firstColumn="0" w:lastColumn="0" w:noHBand="1" w:noVBand="1"/>
      </w:tblPr>
      <w:tblGrid>
        <w:gridCol w:w="3255"/>
        <w:gridCol w:w="1367"/>
        <w:gridCol w:w="1480"/>
        <w:gridCol w:w="1476"/>
        <w:gridCol w:w="1476"/>
        <w:gridCol w:w="1474"/>
      </w:tblGrid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FE3A1F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FE3A1F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Нимало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FE3A1F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FE3A1F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69A" w:rsidRPr="00FB2C56" w:rsidRDefault="0025469A" w:rsidP="00FE3A1F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69A" w:rsidRPr="00FB2C56" w:rsidRDefault="0025469A" w:rsidP="00FE3A1F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У потпуности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FE3A1F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Наставни</w:t>
            </w:r>
            <w:r w:rsidR="0025469A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програм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B850E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Предавачи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B850E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Стручни</w:t>
            </w:r>
            <w:r w:rsidR="0025469A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предмети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B850E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Начин</w:t>
            </w:r>
            <w:r w:rsidR="0025469A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извођења наставе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3305C7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Предложена литература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3305C7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Могућности</w:t>
            </w:r>
            <w:r w:rsidR="0025469A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практичног рада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604DE2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Ваннаставне</w:t>
            </w:r>
            <w:r w:rsidR="0025469A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активности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B32812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B32812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69A" w:rsidRPr="00FB2C56" w:rsidRDefault="0025469A" w:rsidP="00B32812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9A" w:rsidRPr="00FB2C56" w:rsidRDefault="0025469A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54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Распоред наставе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662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Настава у складу са програмима на светским универзитетима</w:t>
            </w:r>
          </w:p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37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Атмосфера на ФОН-у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437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Број изборних предмета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563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Комуникација са службама ФОНа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FB2C56" w:rsidTr="00E4029F">
        <w:trPr>
          <w:trHeight w:hRule="exact" w:val="563"/>
        </w:trPr>
        <w:tc>
          <w:tcPr>
            <w:tcW w:w="1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B32812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Техничка опремљеност ФОНа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FE" w:rsidRPr="00FB2C56" w:rsidRDefault="00041CFE" w:rsidP="00041CFE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</w:tbl>
    <w:p w:rsidR="002D3516" w:rsidRPr="00FB2C56" w:rsidRDefault="002D3516" w:rsidP="0083088A">
      <w:pPr>
        <w:pStyle w:val="Heading2"/>
        <w:ind w:hanging="1440"/>
        <w:rPr>
          <w:rFonts w:ascii="Calibri" w:hAnsi="Calibri" w:cs="Calibri"/>
          <w:color w:val="auto"/>
          <w:sz w:val="22"/>
          <w:szCs w:val="22"/>
          <w:highlight w:val="yellow"/>
        </w:rPr>
        <w:sectPr w:rsidR="002D3516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A46E34" w:rsidRPr="00E4029F" w:rsidRDefault="00A46E34" w:rsidP="0031269D">
      <w:pPr>
        <w:pStyle w:val="Heading2"/>
        <w:spacing w:before="0" w:line="240" w:lineRule="auto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 xml:space="preserve">У којој мери сте спремни да неком препоручите да упише </w:t>
      </w:r>
      <w:r w:rsidR="0031269D"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мастер студије на </w:t>
      </w:r>
      <w:r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>ФОН</w:t>
      </w:r>
      <w:r w:rsidR="0031269D"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</w:t>
      </w:r>
      <w:r w:rsidRPr="00E4029F">
        <w:rPr>
          <w:rFonts w:ascii="Calibri" w:hAnsi="Calibri" w:cs="Calibri"/>
          <w:noProof/>
          <w:color w:val="auto"/>
          <w:sz w:val="22"/>
          <w:szCs w:val="22"/>
          <w:lang w:val="sr-Cyrl-RS"/>
        </w:rPr>
        <w:t>?</w:t>
      </w: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9971"/>
      </w:tblGrid>
      <w:tr w:rsidR="00E4029F" w:rsidRPr="00E4029F" w:rsidTr="00041CFE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A46E34" w:rsidRPr="00E4029F" w:rsidRDefault="00A46E34" w:rsidP="00041CFE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A46E34" w:rsidRPr="00E4029F" w:rsidRDefault="00A46E34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Увек бих свакоме препоручио/ла ФОН</w:t>
            </w:r>
          </w:p>
        </w:tc>
      </w:tr>
      <w:tr w:rsidR="00E4029F" w:rsidRPr="00E4029F" w:rsidTr="00041CFE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A46E34" w:rsidRPr="00E4029F" w:rsidRDefault="00A46E34" w:rsidP="00041CFE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A46E34" w:rsidRPr="00E4029F" w:rsidRDefault="00A46E34" w:rsidP="009B75A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Зависи од интересовања особе</w:t>
            </w:r>
          </w:p>
        </w:tc>
      </w:tr>
      <w:tr w:rsidR="00E4029F" w:rsidRPr="00E4029F" w:rsidTr="00041CFE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A46E34" w:rsidRPr="00E4029F" w:rsidRDefault="00A46E34" w:rsidP="00041CFE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A46E34" w:rsidRPr="00E4029F" w:rsidRDefault="00A46E34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E4029F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Никад никоме не бих препоручио/ла да упише ФОН</w:t>
            </w:r>
          </w:p>
        </w:tc>
      </w:tr>
    </w:tbl>
    <w:p w:rsidR="00E91C6F" w:rsidRPr="00E4029F" w:rsidRDefault="00E91C6F" w:rsidP="00E91C6F">
      <w:pPr>
        <w:pStyle w:val="Heading1"/>
        <w:rPr>
          <w:rFonts w:ascii="Calibri" w:hAnsi="Calibri" w:cs="Calibri"/>
          <w:color w:val="auto"/>
          <w:sz w:val="22"/>
          <w:szCs w:val="22"/>
        </w:rPr>
      </w:pPr>
      <w:r w:rsidRPr="00E4029F">
        <w:rPr>
          <w:rFonts w:ascii="Calibri" w:hAnsi="Calibri" w:cs="Calibri"/>
          <w:color w:val="auto"/>
          <w:sz w:val="22"/>
          <w:szCs w:val="22"/>
        </w:rPr>
        <w:t>Искуство са организацијом наставе - формални услови</w:t>
      </w:r>
    </w:p>
    <w:p w:rsidR="00E91C6F" w:rsidRPr="00FB34A4" w:rsidRDefault="00E91C6F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34A4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 којој мери сте имали утисак да сте преоптерећени обавезама током студирања?</w:t>
      </w: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9971"/>
      </w:tblGrid>
      <w:tr w:rsidR="00FB2C56" w:rsidRPr="00FB34A4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F81E28" w:rsidRPr="00FB34A4" w:rsidRDefault="00F81E28" w:rsidP="00F81E2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F81E28" w:rsidRPr="00FB34A4" w:rsidRDefault="00F81E28" w:rsidP="00F81E28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Захтеви су често превазилазили моје могућности</w:t>
            </w:r>
          </w:p>
        </w:tc>
      </w:tr>
      <w:tr w:rsidR="00FB2C56" w:rsidRPr="00FB34A4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F81E28" w:rsidRPr="00FB34A4" w:rsidRDefault="00F81E28" w:rsidP="00F81E2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F81E28" w:rsidRPr="00FB34A4" w:rsidRDefault="00F81E28" w:rsidP="00F81E28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Мислим да је оптерећење било оптимално</w:t>
            </w:r>
          </w:p>
        </w:tc>
      </w:tr>
      <w:tr w:rsidR="00FB2C56" w:rsidRPr="00FB34A4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F81E28" w:rsidRPr="00FB34A4" w:rsidRDefault="00F81E28" w:rsidP="00F81E2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F81E28" w:rsidRPr="00FB34A4" w:rsidRDefault="00F81E28" w:rsidP="00F81E28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34A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Било је доста неискоришћеног времена</w:t>
            </w:r>
            <w:bookmarkStart w:id="0" w:name="_GoBack"/>
            <w:bookmarkEnd w:id="0"/>
          </w:p>
        </w:tc>
      </w:tr>
    </w:tbl>
    <w:p w:rsidR="00E91C6F" w:rsidRPr="00FB2C56" w:rsidRDefault="00E91C6F" w:rsidP="00041CFE">
      <w:pPr>
        <w:pStyle w:val="Heading2"/>
        <w:ind w:hanging="14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У којој мери сте били упознати са циљевима наставе предмета које сте слушали?</w:t>
      </w: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9971"/>
      </w:tblGrid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E1316C" w:rsidRPr="00FB2C56" w:rsidRDefault="00E1316C" w:rsidP="00E1316C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E1316C" w:rsidRPr="00FB2C56" w:rsidRDefault="00E1316C" w:rsidP="00E1316C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За већину предмета сам тачно знао </w:t>
            </w:r>
            <w:r w:rsidR="009B75A5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који су циљеви и 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шта се од мене очекује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E1316C" w:rsidRPr="00FB2C56" w:rsidRDefault="00E1316C" w:rsidP="00E1316C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E1316C" w:rsidRPr="00FB2C56" w:rsidRDefault="00E1316C" w:rsidP="00E1316C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Само за поједине предмете се знало који су њихови циљеви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E1316C" w:rsidRPr="00FB2C56" w:rsidRDefault="00E1316C" w:rsidP="00E1316C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E1316C" w:rsidRPr="00FB2C56" w:rsidRDefault="00E1316C" w:rsidP="00E1316C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Нису ми били познати циљеви предмета које сам слушао/ла на ФОНу</w:t>
            </w:r>
          </w:p>
        </w:tc>
      </w:tr>
    </w:tbl>
    <w:p w:rsidR="00FE3A1F" w:rsidRPr="00396714" w:rsidRDefault="00592355" w:rsidP="00185E69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Оцените колико често </w:t>
      </w:r>
      <w:r w:rsidR="004A3DB2"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>сте</w:t>
      </w:r>
      <w:r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до важних информација током студирања</w:t>
      </w:r>
      <w:r w:rsidR="004A3DB2"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долазили</w:t>
      </w:r>
      <w:r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из следећих извора</w:t>
      </w:r>
      <w:r w:rsidR="004A3DB2" w:rsidRPr="00396714">
        <w:rPr>
          <w:rFonts w:ascii="Calibri" w:hAnsi="Calibri" w:cs="Calibri"/>
          <w:noProof/>
          <w:color w:val="auto"/>
          <w:sz w:val="22"/>
          <w:szCs w:val="22"/>
          <w:lang w:val="sr-Cyrl-RS"/>
        </w:rPr>
        <w:t>?</w:t>
      </w:r>
    </w:p>
    <w:tbl>
      <w:tblPr>
        <w:tblStyle w:val="SurveyTable"/>
        <w:tblW w:w="4996" w:type="pct"/>
        <w:tblInd w:w="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5090"/>
        <w:gridCol w:w="994"/>
        <w:gridCol w:w="982"/>
        <w:gridCol w:w="1156"/>
        <w:gridCol w:w="1151"/>
        <w:gridCol w:w="1151"/>
      </w:tblGrid>
      <w:tr w:rsidR="00FB2C56" w:rsidRPr="00396714" w:rsidTr="00396714">
        <w:trPr>
          <w:trHeight w:hRule="exact" w:val="567"/>
        </w:trPr>
        <w:tc>
          <w:tcPr>
            <w:tcW w:w="241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72" w:type="pct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Ретко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041CFE">
            <w:pPr>
              <w:pStyle w:val="BodyText"/>
              <w:jc w:val="center"/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b/>
                <w:noProof/>
                <w:color w:val="auto"/>
                <w:sz w:val="22"/>
                <w:szCs w:val="22"/>
                <w:lang w:val="sr-Cyrl-RS"/>
              </w:rPr>
              <w:t>Често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Путем ФОНовог</w:t>
            </w:r>
            <w:r w:rsidR="00D01347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званичног портала - </w:t>
            </w: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</w:t>
            </w:r>
            <w:r w:rsid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Latn-RS"/>
              </w:rPr>
              <w:t xml:space="preserve">web </w:t>
            </w: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сајта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На консултацијама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92355" w:rsidRPr="00396714" w:rsidRDefault="00396714" w:rsidP="00D467D7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Мејлом од руководиоца програма/студијске групе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 разговору са колегама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92355" w:rsidRPr="00396714" w:rsidRDefault="00592355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7940F7" w:rsidRPr="00396714" w:rsidRDefault="003B1DC6" w:rsidP="009B75A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</w:t>
            </w:r>
            <w:r w:rsidR="009B75A5"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утем</w:t>
            </w: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друштвених мрежа (Facebook,</w:t>
            </w:r>
            <w:r w:rsidR="00FB2C56"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Инстаграм</w:t>
            </w: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и сл.</w:t>
            </w:r>
            <w:r w:rsidR="009D6084"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)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940F7" w:rsidRPr="00396714" w:rsidRDefault="007940F7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7940F7" w:rsidRPr="00396714" w:rsidRDefault="007940F7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7940F7" w:rsidRPr="00396714" w:rsidRDefault="007940F7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Преко студентских организација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Путем званичних обавештења</w:t>
            </w:r>
            <w:r w:rsid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у медијима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7940F7" w:rsidRPr="00396714" w:rsidRDefault="007940F7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Друго: _________________________________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D0209" w:rsidRPr="00396714" w:rsidRDefault="005D0209" w:rsidP="00114DE8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  <w:tr w:rsidR="00FB2C56" w:rsidRPr="00396714" w:rsidTr="00396714">
        <w:trPr>
          <w:trHeight w:hRule="exact" w:val="567"/>
        </w:trPr>
        <w:tc>
          <w:tcPr>
            <w:tcW w:w="2418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Друго: _________________________________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466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7" w:type="pct"/>
            <w:shd w:val="clear" w:color="auto" w:fill="auto"/>
            <w:vAlign w:val="center"/>
          </w:tcPr>
          <w:p w:rsidR="005D0209" w:rsidRPr="00396714" w:rsidRDefault="005D0209" w:rsidP="00592355">
            <w:pPr>
              <w:pStyle w:val="BodyText"/>
              <w:jc w:val="center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396714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5</w:t>
            </w:r>
          </w:p>
        </w:tc>
      </w:tr>
    </w:tbl>
    <w:p w:rsidR="00FE3A1F" w:rsidRPr="00FB2C56" w:rsidRDefault="0031269D" w:rsidP="00185E69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 којој мери в</w:t>
      </w:r>
      <w:r w:rsidR="00FE3A1F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ам се чини да је Факултет излазио у сусрет студентским потребама?</w:t>
      </w:r>
    </w:p>
    <w:p w:rsidR="002D3516" w:rsidRPr="00FB2C56" w:rsidRDefault="002D3516" w:rsidP="00353314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2D3516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64"/>
        <w:gridCol w:w="4645"/>
      </w:tblGrid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353314" w:rsidRPr="00FB2C56" w:rsidRDefault="00353314" w:rsidP="0035331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353314" w:rsidRPr="00FB2C56" w:rsidRDefault="00353314" w:rsidP="0035331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 потпуности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353314" w:rsidRPr="00FB2C56" w:rsidRDefault="00353314" w:rsidP="0035331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353314" w:rsidRPr="00FB2C56" w:rsidRDefault="00353314" w:rsidP="0035331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Умерено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353314" w:rsidRPr="00FB2C56" w:rsidRDefault="00353314" w:rsidP="0035331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353314" w:rsidRPr="00FB2C56" w:rsidRDefault="00353314" w:rsidP="0035331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Недовољно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353314" w:rsidRPr="00FB2C56" w:rsidRDefault="00353314" w:rsidP="0035331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353314" w:rsidRPr="00FB2C56" w:rsidRDefault="00353314" w:rsidP="0035331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Нимало</w:t>
            </w:r>
          </w:p>
        </w:tc>
      </w:tr>
    </w:tbl>
    <w:p w:rsidR="002D3516" w:rsidRPr="00FB2C56" w:rsidRDefault="002D3516" w:rsidP="00FE3A1F">
      <w:pPr>
        <w:pStyle w:val="Heading2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2D3516" w:rsidRPr="00FB2C56" w:rsidSect="002D3516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FE3A1F" w:rsidRPr="00FB2C56" w:rsidRDefault="00FE3A1F" w:rsidP="00185E69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У којој мери сматрате да ФОН има ресурсе да испрати све захтеве наставе?</w:t>
      </w:r>
    </w:p>
    <w:p w:rsidR="002D3516" w:rsidRPr="00FB2C56" w:rsidRDefault="002D3516" w:rsidP="00587FD9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2D3516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64"/>
        <w:gridCol w:w="4645"/>
      </w:tblGrid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587FD9" w:rsidRPr="00FB2C56" w:rsidRDefault="00587FD9" w:rsidP="00587FD9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587FD9" w:rsidRPr="00FB2C56" w:rsidRDefault="00587FD9" w:rsidP="00587FD9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 потпуности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587FD9" w:rsidRPr="00FB2C56" w:rsidRDefault="00587FD9" w:rsidP="00587FD9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587FD9" w:rsidRPr="00FB2C56" w:rsidRDefault="00587FD9" w:rsidP="00587FD9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Умерено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587FD9" w:rsidRPr="00FB2C56" w:rsidRDefault="00587FD9" w:rsidP="00587FD9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587FD9" w:rsidRPr="00FB2C56" w:rsidRDefault="00587FD9" w:rsidP="00587FD9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Недовољно</w:t>
            </w:r>
          </w:p>
        </w:tc>
      </w:tr>
      <w:tr w:rsidR="00FB2C56" w:rsidRPr="00FB2C56" w:rsidTr="00FF0696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587FD9" w:rsidRPr="00FB2C56" w:rsidRDefault="00587FD9" w:rsidP="00587FD9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587FD9" w:rsidRPr="00FB2C56" w:rsidRDefault="00587FD9" w:rsidP="00587FD9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Нимало</w:t>
            </w:r>
          </w:p>
        </w:tc>
      </w:tr>
    </w:tbl>
    <w:p w:rsidR="002E1D5E" w:rsidRPr="00FB2C56" w:rsidRDefault="002E1D5E" w:rsidP="002E1D5E">
      <w:pPr>
        <w:pStyle w:val="Heading2"/>
        <w:rPr>
          <w:rFonts w:ascii="Calibri" w:hAnsi="Calibri" w:cs="Calibri"/>
          <w:color w:val="auto"/>
          <w:sz w:val="22"/>
          <w:szCs w:val="22"/>
        </w:rPr>
      </w:pPr>
      <w:r w:rsidRPr="00FB2C56">
        <w:rPr>
          <w:rFonts w:ascii="Calibri" w:hAnsi="Calibri" w:cs="Calibri"/>
          <w:color w:val="auto"/>
          <w:sz w:val="22"/>
          <w:szCs w:val="22"/>
        </w:rPr>
        <w:br w:type="page"/>
      </w:r>
    </w:p>
    <w:p w:rsidR="002D3516" w:rsidRPr="00FB2C56" w:rsidRDefault="002D3516" w:rsidP="00FE3A1F">
      <w:pPr>
        <w:pStyle w:val="Heading2"/>
        <w:rPr>
          <w:rFonts w:ascii="Calibri" w:hAnsi="Calibri" w:cs="Calibri"/>
          <w:color w:val="auto"/>
          <w:sz w:val="22"/>
          <w:szCs w:val="22"/>
        </w:rPr>
        <w:sectPr w:rsidR="002D3516" w:rsidRPr="00FB2C56" w:rsidSect="002D3516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D6663A" w:rsidRPr="00FB2C56" w:rsidRDefault="00D6663A" w:rsidP="00D6663A">
      <w:pPr>
        <w:pStyle w:val="Heading1"/>
        <w:rPr>
          <w:rFonts w:ascii="Calibri" w:hAnsi="Calibri" w:cs="Calibri"/>
          <w:color w:val="auto"/>
          <w:sz w:val="22"/>
          <w:szCs w:val="22"/>
        </w:rPr>
      </w:pPr>
      <w:r w:rsidRPr="00FB2C56">
        <w:rPr>
          <w:rFonts w:ascii="Calibri" w:hAnsi="Calibri" w:cs="Calibri"/>
          <w:color w:val="auto"/>
          <w:sz w:val="22"/>
          <w:szCs w:val="22"/>
        </w:rPr>
        <w:lastRenderedPageBreak/>
        <w:t>Искуство са наставним садржајима</w:t>
      </w:r>
    </w:p>
    <w:p w:rsidR="00D6663A" w:rsidRPr="00FB2C56" w:rsidRDefault="00D6663A" w:rsidP="00185E69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У којој мери имате доживљај постојања неког општег образовног циља током студирања?</w:t>
      </w:r>
    </w:p>
    <w:tbl>
      <w:tblPr>
        <w:tblStyle w:val="SurveyTable"/>
        <w:tblW w:w="4859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70"/>
        <w:gridCol w:w="9971"/>
      </w:tblGrid>
      <w:tr w:rsidR="00FB2C56" w:rsidRPr="00FB2C56" w:rsidTr="008538D3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а)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Наставни циљеви различитих предмета уклапали су се у један општи образовни циљ</w:t>
            </w:r>
          </w:p>
        </w:tc>
      </w:tr>
      <w:tr w:rsidR="00FB2C56" w:rsidRPr="00FB2C56" w:rsidTr="008538D3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Није ми баш потпуно јасно на који начин поједини предмети доприносе општем образовном циљу</w:t>
            </w:r>
          </w:p>
        </w:tc>
      </w:tr>
      <w:tr w:rsidR="00FB2C56" w:rsidRPr="00FB2C56" w:rsidTr="008538D3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 могу да дефинишем неки општи образовни циљ који би интегрисао све предмете</w:t>
            </w:r>
          </w:p>
        </w:tc>
      </w:tr>
      <w:tr w:rsidR="00FB2C56" w:rsidRPr="00FB2C56" w:rsidTr="008538D3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868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Нешто друго: ______________________________________________________________________</w:t>
            </w:r>
          </w:p>
        </w:tc>
      </w:tr>
    </w:tbl>
    <w:p w:rsidR="00796E69" w:rsidRPr="00FB2C56" w:rsidRDefault="00796E69" w:rsidP="00796E69">
      <w:pPr>
        <w:pStyle w:val="Heading2"/>
        <w:numPr>
          <w:ilvl w:val="0"/>
          <w:numId w:val="0"/>
        </w:numPr>
        <w:ind w:left="63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</w:p>
    <w:p w:rsidR="00D6663A" w:rsidRPr="00FB2C56" w:rsidRDefault="00D01347" w:rsidP="00185E69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Да ли вам </w:t>
      </w:r>
      <w:r w:rsidR="00D6663A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се сада чини да је знање добијено на </w:t>
      </w:r>
      <w:r w:rsidR="00C005B4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ФОНу</w:t>
      </w:r>
      <w:r w:rsidR="00D6663A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применљиво у пракси?</w:t>
      </w:r>
    </w:p>
    <w:p w:rsidR="00AC61B0" w:rsidRPr="00FB2C56" w:rsidRDefault="00AC61B0" w:rsidP="00C005B4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AC61B0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000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64"/>
        <w:gridCol w:w="4645"/>
      </w:tblGrid>
      <w:tr w:rsidR="00FB2C56" w:rsidRPr="00FB2C56" w:rsidTr="00AC61B0">
        <w:trPr>
          <w:trHeight w:hRule="exact" w:val="725"/>
        </w:trPr>
        <w:tc>
          <w:tcPr>
            <w:tcW w:w="269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C005B4" w:rsidRPr="00FB2C56" w:rsidRDefault="00C005B4" w:rsidP="00AC61B0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Знање се показало веома применљивим у пракси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Нека од знања је могуће применити у пракси</w:t>
            </w:r>
          </w:p>
        </w:tc>
      </w:tr>
      <w:tr w:rsidR="00FB2C56" w:rsidRPr="00FB2C56" w:rsidTr="00AC61B0">
        <w:trPr>
          <w:trHeight w:hRule="exact" w:val="725"/>
        </w:trPr>
        <w:tc>
          <w:tcPr>
            <w:tcW w:w="269" w:type="pct"/>
            <w:shd w:val="clear" w:color="auto" w:fill="auto"/>
            <w:vAlign w:val="center"/>
          </w:tcPr>
          <w:p w:rsidR="00C005B4" w:rsidRPr="00FB2C56" w:rsidRDefault="00C005B4" w:rsidP="00C005B4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в)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Већина знања се показала неприменљивим</w:t>
            </w:r>
          </w:p>
        </w:tc>
      </w:tr>
      <w:tr w:rsidR="00FB2C56" w:rsidRPr="00FB2C56" w:rsidTr="00AC61B0">
        <w:trPr>
          <w:trHeight w:hRule="exact" w:val="454"/>
        </w:trPr>
        <w:tc>
          <w:tcPr>
            <w:tcW w:w="269" w:type="pct"/>
            <w:shd w:val="clear" w:color="auto" w:fill="auto"/>
            <w:vAlign w:val="center"/>
          </w:tcPr>
          <w:p w:rsidR="00C005B4" w:rsidRPr="00FB2C56" w:rsidRDefault="00C005B4" w:rsidP="002E1D5E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731" w:type="pct"/>
            <w:shd w:val="clear" w:color="auto" w:fill="auto"/>
            <w:vAlign w:val="center"/>
          </w:tcPr>
          <w:p w:rsidR="00C005B4" w:rsidRPr="00FB2C56" w:rsidRDefault="00C005B4" w:rsidP="00C005B4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 знам</w:t>
            </w:r>
          </w:p>
        </w:tc>
      </w:tr>
    </w:tbl>
    <w:p w:rsidR="002E1D5E" w:rsidRPr="00FB2C56" w:rsidRDefault="002E1D5E" w:rsidP="00B0747B">
      <w:pPr>
        <w:rPr>
          <w:rFonts w:ascii="Calibri" w:hAnsi="Calibri" w:cs="Calibri"/>
          <w:b/>
          <w:bCs/>
          <w:iCs/>
          <w:caps/>
          <w:noProof/>
          <w:color w:val="auto"/>
          <w:sz w:val="22"/>
          <w:szCs w:val="22"/>
          <w:lang w:val="sr-Cyrl-RS"/>
        </w:rPr>
      </w:pPr>
    </w:p>
    <w:p w:rsidR="00AC61B0" w:rsidRPr="00FB2C56" w:rsidRDefault="00AC61B0" w:rsidP="00B0747B">
      <w:pPr>
        <w:pStyle w:val="Heading1"/>
        <w:spacing w:before="0" w:after="0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AC61B0" w:rsidRPr="00FB2C56" w:rsidSect="00AC61B0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FC7D7E" w:rsidRPr="00FB2C56" w:rsidRDefault="00FC7D7E" w:rsidP="002E1D5E">
      <w:pPr>
        <w:pStyle w:val="Heading1"/>
        <w:spacing w:before="120"/>
        <w:ind w:left="357" w:hanging="357"/>
        <w:rPr>
          <w:rFonts w:ascii="Calibri" w:hAnsi="Calibri" w:cs="Calibri"/>
          <w:color w:val="auto"/>
          <w:sz w:val="22"/>
          <w:szCs w:val="22"/>
        </w:rPr>
      </w:pPr>
      <w:r w:rsidRPr="00FB2C56">
        <w:rPr>
          <w:rFonts w:ascii="Calibri" w:hAnsi="Calibri" w:cs="Calibri"/>
          <w:color w:val="auto"/>
          <w:sz w:val="22"/>
          <w:szCs w:val="22"/>
        </w:rPr>
        <w:lastRenderedPageBreak/>
        <w:t>Конкуренти</w:t>
      </w:r>
    </w:p>
    <w:p w:rsidR="00FC7D7E" w:rsidRPr="00FB2C56" w:rsidRDefault="00FC7D7E" w:rsidP="00945040">
      <w:pPr>
        <w:pStyle w:val="Heading2"/>
        <w:spacing w:before="360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Да нисте уписали </w:t>
      </w:r>
      <w:r w:rsidR="009E05C5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мастер студије на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ФО</w:t>
      </w:r>
      <w:r w:rsidR="009E05C5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Ну, који би Факултет био в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аш други избор?</w:t>
      </w:r>
    </w:p>
    <w:p w:rsidR="004D1AFC" w:rsidRPr="00FB2C56" w:rsidRDefault="004D1AFC" w:rsidP="009E05C5">
      <w:pPr>
        <w:spacing w:before="360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4D1AFC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2F0F9E" w:rsidRPr="00FB2C56" w:rsidRDefault="002F0F9E" w:rsidP="00114DE8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2F0F9E" w:rsidRPr="00FB2C56" w:rsidSect="002F0F9E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tbl>
      <w:tblPr>
        <w:tblStyle w:val="SurveyTable"/>
        <w:tblW w:w="4859" w:type="pct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70"/>
        <w:gridCol w:w="9971"/>
      </w:tblGrid>
      <w:tr w:rsidR="00FB2C56" w:rsidRPr="00FB2C56" w:rsidTr="002F0F9E">
        <w:trPr>
          <w:trHeight w:hRule="exact" w:val="454"/>
        </w:trPr>
        <w:tc>
          <w:tcPr>
            <w:tcW w:w="132" w:type="pct"/>
            <w:shd w:val="clear" w:color="auto" w:fill="auto"/>
            <w:vAlign w:val="center"/>
          </w:tcPr>
          <w:p w:rsidR="002F0F9E" w:rsidRPr="00FB2C56" w:rsidRDefault="002F0F9E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868" w:type="pct"/>
            <w:shd w:val="clear" w:color="auto" w:fill="auto"/>
            <w:vAlign w:val="center"/>
          </w:tcPr>
          <w:p w:rsidR="002F0F9E" w:rsidRPr="00FB2C56" w:rsidRDefault="002F0F9E" w:rsidP="009E05C5">
            <w:pPr>
              <w:pStyle w:val="BodyText"/>
              <w:ind w:left="45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_____________________________________________</w:t>
            </w:r>
            <w:r w:rsidR="009E05C5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________________________________</w:t>
            </w:r>
          </w:p>
        </w:tc>
      </w:tr>
    </w:tbl>
    <w:p w:rsidR="00FC7D7E" w:rsidRPr="00FB2C56" w:rsidRDefault="00B0747B" w:rsidP="004D1AFC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Чини ли в</w:t>
      </w:r>
      <w:r w:rsidR="00FC7D7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ам се да би неки други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Факултет могао боље да в</w:t>
      </w:r>
      <w:r w:rsidR="00FC7D7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ас припреми за оно што радите на послу? Ако да, који?</w:t>
      </w:r>
    </w:p>
    <w:p w:rsidR="002F0F9E" w:rsidRPr="00FB2C56" w:rsidRDefault="002F0F9E" w:rsidP="00114DE8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2F0F9E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p w:rsidR="002F0F9E" w:rsidRPr="00FB2C56" w:rsidRDefault="002F0F9E" w:rsidP="00114DE8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2F0F9E" w:rsidRPr="00FB2C56" w:rsidSect="002F0F9E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tbl>
      <w:tblPr>
        <w:tblStyle w:val="SurveyTable"/>
        <w:tblW w:w="4836" w:type="pct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355"/>
        <w:gridCol w:w="9837"/>
      </w:tblGrid>
      <w:tr w:rsidR="00FB2C56" w:rsidRPr="00FB2C56" w:rsidTr="00B074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</w:trPr>
        <w:tc>
          <w:tcPr>
            <w:tcW w:w="174" w:type="pct"/>
          </w:tcPr>
          <w:p w:rsidR="002F0F9E" w:rsidRPr="00FB2C56" w:rsidRDefault="002F0F9E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826" w:type="pct"/>
          </w:tcPr>
          <w:p w:rsidR="002F0F9E" w:rsidRPr="00FB2C56" w:rsidRDefault="002F0F9E" w:rsidP="00114DE8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Друго ______________________________________</w:t>
            </w:r>
            <w:r w:rsidR="00B0747B"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__________________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_______</w:t>
            </w:r>
          </w:p>
        </w:tc>
      </w:tr>
    </w:tbl>
    <w:p w:rsidR="00B0747B" w:rsidRPr="00FB2C56" w:rsidRDefault="00B0747B" w:rsidP="002F0F9E">
      <w:pPr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</w:p>
    <w:p w:rsidR="00B0747B" w:rsidRPr="00FB2C56" w:rsidRDefault="00B0747B">
      <w:pPr>
        <w:spacing w:after="32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br w:type="page"/>
      </w:r>
    </w:p>
    <w:p w:rsidR="002F0F9E" w:rsidRPr="00FB2C56" w:rsidRDefault="002F0F9E" w:rsidP="002F0F9E">
      <w:pPr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</w:p>
    <w:p w:rsidR="00FC7D7E" w:rsidRPr="00FB2C56" w:rsidRDefault="00FC7D7E" w:rsidP="0083088A">
      <w:pPr>
        <w:pStyle w:val="Heading1"/>
        <w:spacing w:before="2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Професионални идентитет и аспирације</w:t>
      </w:r>
    </w:p>
    <w:p w:rsidR="00FC7D7E" w:rsidRPr="00FB2C56" w:rsidRDefault="00FC7D7E" w:rsidP="004D1AFC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Ако имате посао у струци, у којој мери сматрате да </w:t>
      </w:r>
      <w:r w:rsidR="00B0747B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в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ас је Факултет професионално припремио?</w:t>
      </w:r>
    </w:p>
    <w:p w:rsidR="006A0970" w:rsidRPr="00FB2C56" w:rsidRDefault="006A0970" w:rsidP="00114DE8">
      <w:pPr>
        <w:jc w:val="center"/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6A0970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5145" w:type="pct"/>
        <w:tblInd w:w="-142" w:type="dxa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405"/>
        <w:gridCol w:w="4646"/>
      </w:tblGrid>
      <w:tr w:rsidR="00FB2C56" w:rsidRPr="00FB2C56" w:rsidTr="00B0747B">
        <w:trPr>
          <w:trHeight w:hRule="exact" w:val="648"/>
        </w:trPr>
        <w:tc>
          <w:tcPr>
            <w:tcW w:w="401" w:type="pct"/>
            <w:vAlign w:val="center"/>
          </w:tcPr>
          <w:p w:rsidR="0000601D" w:rsidRPr="00FB2C56" w:rsidRDefault="0000601D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599" w:type="pct"/>
            <w:shd w:val="clear" w:color="auto" w:fill="auto"/>
            <w:vAlign w:val="center"/>
          </w:tcPr>
          <w:p w:rsidR="0000601D" w:rsidRPr="00FB2C56" w:rsidRDefault="0000601D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 потпуности</w:t>
            </w:r>
          </w:p>
        </w:tc>
      </w:tr>
      <w:tr w:rsidR="00FB2C56" w:rsidRPr="00FB2C56" w:rsidTr="00B0747B">
        <w:trPr>
          <w:trHeight w:hRule="exact" w:val="454"/>
        </w:trPr>
        <w:tc>
          <w:tcPr>
            <w:tcW w:w="401" w:type="pct"/>
            <w:vAlign w:val="center"/>
          </w:tcPr>
          <w:p w:rsidR="0000601D" w:rsidRPr="00FB2C56" w:rsidRDefault="0000601D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599" w:type="pct"/>
            <w:shd w:val="clear" w:color="auto" w:fill="auto"/>
            <w:vAlign w:val="center"/>
          </w:tcPr>
          <w:p w:rsidR="0000601D" w:rsidRPr="00FB2C56" w:rsidRDefault="0000601D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За већину захтева посла</w:t>
            </w:r>
          </w:p>
        </w:tc>
      </w:tr>
      <w:tr w:rsidR="00FB2C56" w:rsidRPr="00FB2C56" w:rsidTr="00B0747B">
        <w:trPr>
          <w:trHeight w:hRule="exact" w:val="648"/>
        </w:trPr>
        <w:tc>
          <w:tcPr>
            <w:tcW w:w="401" w:type="pct"/>
            <w:vAlign w:val="center"/>
          </w:tcPr>
          <w:p w:rsidR="0000601D" w:rsidRPr="00FB2C56" w:rsidRDefault="0000601D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в)</w:t>
            </w:r>
          </w:p>
        </w:tc>
        <w:tc>
          <w:tcPr>
            <w:tcW w:w="4599" w:type="pct"/>
            <w:shd w:val="clear" w:color="auto" w:fill="auto"/>
            <w:vAlign w:val="center"/>
          </w:tcPr>
          <w:p w:rsidR="0000601D" w:rsidRPr="00FB2C56" w:rsidRDefault="0000601D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Требаће ми доста времена да се уклопим у захтеве посла</w:t>
            </w:r>
          </w:p>
        </w:tc>
      </w:tr>
      <w:tr w:rsidR="00FB2C56" w:rsidRPr="00FB2C56" w:rsidTr="00B0747B">
        <w:trPr>
          <w:trHeight w:hRule="exact" w:val="454"/>
        </w:trPr>
        <w:tc>
          <w:tcPr>
            <w:tcW w:w="401" w:type="pct"/>
            <w:vAlign w:val="center"/>
          </w:tcPr>
          <w:p w:rsidR="0000601D" w:rsidRPr="00FB2C56" w:rsidRDefault="0000601D" w:rsidP="00114DE8">
            <w:pPr>
              <w:jc w:val="center"/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599" w:type="pct"/>
            <w:shd w:val="clear" w:color="auto" w:fill="auto"/>
            <w:vAlign w:val="center"/>
          </w:tcPr>
          <w:p w:rsidR="0000601D" w:rsidRPr="00FB2C56" w:rsidRDefault="0000601D" w:rsidP="00041CFE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Осећам се потпуно неспремним</w:t>
            </w:r>
          </w:p>
        </w:tc>
      </w:tr>
    </w:tbl>
    <w:p w:rsidR="006A0970" w:rsidRPr="00FB2C56" w:rsidRDefault="006A0970" w:rsidP="00FC7D7E">
      <w:pPr>
        <w:pStyle w:val="Heading2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6A0970" w:rsidRPr="00FB2C56" w:rsidSect="006A0970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FC7D7E" w:rsidRPr="00FB2C56" w:rsidRDefault="00FC7D7E" w:rsidP="00FE348D">
      <w:pPr>
        <w:pStyle w:val="Heading2"/>
        <w:ind w:left="630" w:hanging="540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lastRenderedPageBreak/>
        <w:t>Имате ли намеру да се стручно усавршавате и ако да, у ком правцу</w:t>
      </w:r>
      <w:r w:rsidR="00520CD7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(може више одговора)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?</w:t>
      </w:r>
    </w:p>
    <w:p w:rsidR="00114DE8" w:rsidRPr="00FB2C56" w:rsidRDefault="00114DE8" w:rsidP="00114DE8">
      <w:pPr>
        <w:rPr>
          <w:rFonts w:ascii="Calibri" w:eastAsia="MS Mincho" w:hAnsi="Calibri" w:cs="Calibri"/>
          <w:noProof/>
          <w:color w:val="auto"/>
          <w:sz w:val="22"/>
          <w:szCs w:val="22"/>
          <w:lang w:val="sr-Cyrl-RS"/>
        </w:rPr>
        <w:sectPr w:rsidR="00114DE8" w:rsidRPr="00FB2C56" w:rsidSect="001E57A0">
          <w:type w:val="continuous"/>
          <w:pgSz w:w="12240" w:h="15840" w:code="1"/>
          <w:pgMar w:top="851" w:right="851" w:bottom="851" w:left="851" w:header="720" w:footer="130" w:gutter="0"/>
          <w:cols w:space="720"/>
          <w:docGrid w:linePitch="360"/>
        </w:sectPr>
      </w:pPr>
    </w:p>
    <w:tbl>
      <w:tblPr>
        <w:tblStyle w:val="SurveyTable"/>
        <w:tblW w:w="4393" w:type="pct"/>
        <w:tblInd w:w="3" w:type="dxa"/>
        <w:tblBorders>
          <w:top w:val="none" w:sz="0" w:space="0" w:color="auto"/>
        </w:tblBorders>
        <w:tblCellMar>
          <w:right w:w="0" w:type="dxa"/>
        </w:tblCellMar>
        <w:tblLook w:val="0600" w:firstRow="0" w:lastRow="0" w:firstColumn="0" w:lastColumn="0" w:noHBand="1" w:noVBand="1"/>
      </w:tblPr>
      <w:tblGrid>
        <w:gridCol w:w="203"/>
        <w:gridCol w:w="4110"/>
      </w:tblGrid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а)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Не планирам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б)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Мастер у ИТ подручју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в)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Мастер у МЕН подручју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eastAsia="MS Mincho" w:hAnsi="Calibri" w:cs="Calibri"/>
                <w:noProof/>
                <w:color w:val="auto"/>
                <w:sz w:val="22"/>
                <w:szCs w:val="22"/>
                <w:lang w:val="sr-Cyrl-RS"/>
              </w:rPr>
              <w:t>г)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FB2C56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Докторске </w:t>
            </w:r>
            <w:r w:rsid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студије 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у</w:t>
            </w:r>
            <w:r w:rsid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 земљи/</w:t>
            </w: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иностранству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lastRenderedPageBreak/>
              <w:t>д)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pStyle w:val="BodyText"/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Стручни курсеви и сертификати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ђ)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Страни језици</w:t>
            </w:r>
          </w:p>
        </w:tc>
      </w:tr>
      <w:tr w:rsidR="00FB2C56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114DE8" w:rsidRPr="00FB2C56" w:rsidRDefault="00114DE8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>е)</w:t>
            </w:r>
          </w:p>
        </w:tc>
        <w:tc>
          <w:tcPr>
            <w:tcW w:w="4765" w:type="pct"/>
            <w:vAlign w:val="center"/>
          </w:tcPr>
          <w:p w:rsidR="00114DE8" w:rsidRPr="00FB2C56" w:rsidRDefault="00114DE8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  <w:r w:rsidRPr="00FB2C56"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  <w:t xml:space="preserve">Друго __________________________    </w:t>
            </w:r>
          </w:p>
        </w:tc>
      </w:tr>
      <w:tr w:rsidR="00B0747B" w:rsidRPr="00FB2C56" w:rsidTr="00520CD7">
        <w:trPr>
          <w:trHeight w:hRule="exact" w:val="567"/>
        </w:trPr>
        <w:tc>
          <w:tcPr>
            <w:tcW w:w="235" w:type="pct"/>
            <w:vAlign w:val="center"/>
          </w:tcPr>
          <w:p w:rsidR="00B0747B" w:rsidRPr="00FB2C56" w:rsidRDefault="00B0747B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  <w:tc>
          <w:tcPr>
            <w:tcW w:w="4765" w:type="pct"/>
            <w:vAlign w:val="center"/>
          </w:tcPr>
          <w:p w:rsidR="00B0747B" w:rsidRPr="00FB2C56" w:rsidRDefault="00B0747B" w:rsidP="00B0747B">
            <w:pPr>
              <w:rPr>
                <w:rFonts w:ascii="Calibri" w:hAnsi="Calibri" w:cs="Calibri"/>
                <w:noProof/>
                <w:color w:val="auto"/>
                <w:sz w:val="22"/>
                <w:szCs w:val="22"/>
                <w:lang w:val="sr-Cyrl-RS"/>
              </w:rPr>
            </w:pPr>
          </w:p>
        </w:tc>
      </w:tr>
    </w:tbl>
    <w:p w:rsidR="00114DE8" w:rsidRPr="00FB2C56" w:rsidRDefault="00114DE8" w:rsidP="00B0747B">
      <w:pPr>
        <w:tabs>
          <w:tab w:val="left" w:leader="underscore" w:pos="10490"/>
        </w:tabs>
        <w:spacing w:line="240" w:lineRule="auto"/>
        <w:rPr>
          <w:rFonts w:ascii="Calibri" w:hAnsi="Calibri" w:cs="Calibri"/>
          <w:noProof/>
          <w:color w:val="auto"/>
          <w:sz w:val="22"/>
          <w:szCs w:val="22"/>
          <w:lang w:val="sr-Cyrl-RS"/>
        </w:rPr>
        <w:sectPr w:rsidR="00114DE8" w:rsidRPr="00FB2C56" w:rsidSect="00114DE8">
          <w:type w:val="continuous"/>
          <w:pgSz w:w="12240" w:h="15840" w:code="1"/>
          <w:pgMar w:top="851" w:right="851" w:bottom="851" w:left="851" w:header="720" w:footer="130" w:gutter="0"/>
          <w:cols w:num="2" w:space="720"/>
          <w:docGrid w:linePitch="360"/>
        </w:sectPr>
      </w:pPr>
    </w:p>
    <w:p w:rsidR="00681A35" w:rsidRPr="00FB2C56" w:rsidRDefault="00681A35" w:rsidP="00B0747B">
      <w:pPr>
        <w:spacing w:line="240" w:lineRule="auto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</w:p>
    <w:p w:rsidR="00FC7D7E" w:rsidRPr="00FB2C56" w:rsidRDefault="00730CAF" w:rsidP="00FD0B45">
      <w:pPr>
        <w:pStyle w:val="Name"/>
        <w:jc w:val="center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Хвала на </w:t>
      </w:r>
      <w:r w:rsidR="00FC7D7E"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>издвојеном времену!</w:t>
      </w:r>
    </w:p>
    <w:p w:rsidR="00FC7D7E" w:rsidRPr="00FB2C56" w:rsidRDefault="00FC7D7E" w:rsidP="00FD0B45">
      <w:pPr>
        <w:pStyle w:val="Name"/>
        <w:jc w:val="center"/>
        <w:rPr>
          <w:rFonts w:ascii="Calibri" w:hAnsi="Calibri" w:cs="Calibri"/>
          <w:color w:val="auto"/>
          <w:sz w:val="22"/>
          <w:szCs w:val="22"/>
        </w:rPr>
      </w:pPr>
    </w:p>
    <w:p w:rsidR="00D33D4A" w:rsidRPr="00FB2C56" w:rsidRDefault="00D33D4A" w:rsidP="00D33D4A">
      <w:pPr>
        <w:pStyle w:val="Name"/>
        <w:jc w:val="center"/>
        <w:rPr>
          <w:rFonts w:ascii="Calibri" w:hAnsi="Calibri" w:cs="Calibri"/>
          <w:noProof/>
          <w:color w:val="auto"/>
          <w:sz w:val="22"/>
          <w:szCs w:val="22"/>
          <w:lang w:val="sr-Cyrl-RS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                               </w:t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ab/>
      </w:r>
    </w:p>
    <w:p w:rsidR="00FC7D7E" w:rsidRPr="00FB2C56" w:rsidRDefault="00D33D4A" w:rsidP="00D33D4A">
      <w:pPr>
        <w:pStyle w:val="Name"/>
        <w:ind w:left="5760" w:firstLine="720"/>
        <w:jc w:val="center"/>
        <w:rPr>
          <w:rFonts w:ascii="Calibri" w:hAnsi="Calibri" w:cs="Calibri"/>
          <w:noProof/>
          <w:color w:val="auto"/>
          <w:sz w:val="22"/>
          <w:szCs w:val="22"/>
        </w:rPr>
      </w:pPr>
      <w:r w:rsidRPr="00FB2C56">
        <w:rPr>
          <w:rFonts w:ascii="Calibri" w:hAnsi="Calibri" w:cs="Calibri"/>
          <w:noProof/>
          <w:color w:val="auto"/>
          <w:sz w:val="22"/>
          <w:szCs w:val="22"/>
          <w:lang w:val="sr-Cyrl-RS"/>
        </w:rPr>
        <w:t xml:space="preserve">       </w:t>
      </w:r>
      <w:r w:rsidR="00FC7D7E" w:rsidRPr="00FB2C56">
        <w:rPr>
          <w:rFonts w:ascii="Calibri" w:hAnsi="Calibri" w:cs="Calibri"/>
          <w:noProof/>
          <w:color w:val="auto"/>
          <w:sz w:val="22"/>
          <w:szCs w:val="22"/>
        </w:rPr>
        <w:t>Колегијум ФОНа</w:t>
      </w:r>
    </w:p>
    <w:sectPr w:rsidR="00FC7D7E" w:rsidRPr="00FB2C56" w:rsidSect="001E57A0">
      <w:type w:val="continuous"/>
      <w:pgSz w:w="12240" w:h="15840" w:code="1"/>
      <w:pgMar w:top="851" w:right="851" w:bottom="851" w:left="851" w:header="720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1DD" w:rsidRDefault="000C01DD">
      <w:pPr>
        <w:spacing w:line="240" w:lineRule="auto"/>
      </w:pPr>
      <w:r>
        <w:separator/>
      </w:r>
    </w:p>
  </w:endnote>
  <w:endnote w:type="continuationSeparator" w:id="0">
    <w:p w:rsidR="000C01DD" w:rsidRDefault="000C01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2683428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  <w:szCs w:val="22"/>
      </w:rPr>
    </w:sdtEndPr>
    <w:sdtContent>
      <w:p w:rsidR="00FD6219" w:rsidRPr="002D7E32" w:rsidRDefault="00C837F4">
        <w:pPr>
          <w:pStyle w:val="Footer"/>
          <w:jc w:val="center"/>
          <w:rPr>
            <w:rFonts w:ascii="Calibri" w:hAnsi="Calibri" w:cs="Calibri"/>
            <w:noProof/>
            <w:sz w:val="22"/>
            <w:szCs w:val="22"/>
          </w:rPr>
        </w:pPr>
        <w:r w:rsidRPr="002D7E32">
          <w:rPr>
            <w:rFonts w:ascii="Calibri" w:hAnsi="Calibri" w:cs="Calibri"/>
            <w:sz w:val="22"/>
            <w:szCs w:val="22"/>
          </w:rPr>
          <w:fldChar w:fldCharType="begin"/>
        </w:r>
        <w:r w:rsidRPr="002D7E32">
          <w:rPr>
            <w:rFonts w:ascii="Calibri" w:hAnsi="Calibri" w:cs="Calibri"/>
            <w:sz w:val="22"/>
            <w:szCs w:val="22"/>
          </w:rPr>
          <w:instrText xml:space="preserve"> PAGE   \* MERGEFORMAT </w:instrText>
        </w:r>
        <w:r w:rsidRPr="002D7E32">
          <w:rPr>
            <w:rFonts w:ascii="Calibri" w:hAnsi="Calibri" w:cs="Calibri"/>
            <w:sz w:val="22"/>
            <w:szCs w:val="22"/>
          </w:rPr>
          <w:fldChar w:fldCharType="separate"/>
        </w:r>
        <w:r w:rsidR="00FB34A4">
          <w:rPr>
            <w:rFonts w:ascii="Calibri" w:hAnsi="Calibri" w:cs="Calibri"/>
            <w:noProof/>
            <w:sz w:val="22"/>
            <w:szCs w:val="22"/>
          </w:rPr>
          <w:t>6</w:t>
        </w:r>
        <w:r w:rsidRPr="002D7E32">
          <w:rPr>
            <w:rFonts w:ascii="Calibri" w:hAnsi="Calibri" w:cs="Calibri"/>
            <w:noProof/>
            <w:sz w:val="22"/>
            <w:szCs w:val="22"/>
          </w:rPr>
          <w:fldChar w:fldCharType="end"/>
        </w:r>
      </w:p>
      <w:p w:rsidR="00FD6219" w:rsidRDefault="000C01DD">
        <w:pPr>
          <w:pStyle w:val="Footer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1DD" w:rsidRDefault="000C01DD">
      <w:pPr>
        <w:spacing w:line="240" w:lineRule="auto"/>
      </w:pPr>
      <w:r>
        <w:separator/>
      </w:r>
    </w:p>
  </w:footnote>
  <w:footnote w:type="continuationSeparator" w:id="0">
    <w:p w:rsidR="000C01DD" w:rsidRDefault="000C01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219" w:rsidRDefault="00FD6219" w:rsidP="00D44AFF">
    <w:pPr>
      <w:pStyle w:val="Header"/>
      <w:jc w:val="center"/>
    </w:pPr>
    <w:r w:rsidRPr="00D44AFF">
      <w:rPr>
        <w:noProof/>
        <w:lang w:eastAsia="en-US"/>
      </w:rPr>
      <w:drawing>
        <wp:inline distT="0" distB="0" distL="0" distR="0">
          <wp:extent cx="1166400" cy="540000"/>
          <wp:effectExtent l="0" t="0" r="0" b="0"/>
          <wp:docPr id="1" name="Picture 3" descr="Logotip FON - Sli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 FON - Sli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64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26B21"/>
    <w:multiLevelType w:val="hybridMultilevel"/>
    <w:tmpl w:val="A33221B8"/>
    <w:lvl w:ilvl="0" w:tplc="FEF489DE">
      <w:start w:val="1"/>
      <w:numFmt w:val="decimal"/>
      <w:pStyle w:val="Heading2"/>
      <w:lvlText w:val="%1."/>
      <w:lvlJc w:val="left"/>
      <w:pPr>
        <w:ind w:left="1440" w:hanging="360"/>
      </w:pPr>
      <w:rPr>
        <w:rFonts w:asciiTheme="minorHAnsi" w:hAnsiTheme="minorHAnsi" w:hint="default"/>
        <w:b/>
        <w:i w:val="0"/>
        <w:color w:val="4C483D" w:themeColor="text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AE7FB4"/>
    <w:multiLevelType w:val="hybridMultilevel"/>
    <w:tmpl w:val="D64CAEB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60360"/>
    <w:multiLevelType w:val="hybridMultilevel"/>
    <w:tmpl w:val="41F24C54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A222FD3"/>
    <w:multiLevelType w:val="hybridMultilevel"/>
    <w:tmpl w:val="F2A4FE54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C995FF9"/>
    <w:multiLevelType w:val="multilevel"/>
    <w:tmpl w:val="56161624"/>
    <w:styleLink w:val="Survey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lowerRoman"/>
      <w:pStyle w:val="Heading3"/>
      <w:lvlText w:val="%3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4"/>
    <w:lvlOverride w:ilvl="0">
      <w:lvl w:ilvl="0">
        <w:start w:val="1"/>
        <w:numFmt w:val="upperRoman"/>
        <w:pStyle w:val="Heading1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pStyle w:val="Heading3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pStyle w:val="Heading4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F3"/>
    <w:rsid w:val="0000601D"/>
    <w:rsid w:val="000354E7"/>
    <w:rsid w:val="00041CFE"/>
    <w:rsid w:val="000516B5"/>
    <w:rsid w:val="00057F4E"/>
    <w:rsid w:val="00081DD1"/>
    <w:rsid w:val="000C01DD"/>
    <w:rsid w:val="000C220B"/>
    <w:rsid w:val="000C4670"/>
    <w:rsid w:val="000D1FBB"/>
    <w:rsid w:val="000D69F7"/>
    <w:rsid w:val="000E03B3"/>
    <w:rsid w:val="000E12FD"/>
    <w:rsid w:val="00104F0E"/>
    <w:rsid w:val="00105A50"/>
    <w:rsid w:val="00106378"/>
    <w:rsid w:val="00114DE8"/>
    <w:rsid w:val="001219D0"/>
    <w:rsid w:val="001219EE"/>
    <w:rsid w:val="00131EC4"/>
    <w:rsid w:val="00145545"/>
    <w:rsid w:val="00154E87"/>
    <w:rsid w:val="00164DA6"/>
    <w:rsid w:val="00185E69"/>
    <w:rsid w:val="001D3237"/>
    <w:rsid w:val="001E216B"/>
    <w:rsid w:val="001E4F63"/>
    <w:rsid w:val="001E57A0"/>
    <w:rsid w:val="001F094C"/>
    <w:rsid w:val="001F2626"/>
    <w:rsid w:val="001F764E"/>
    <w:rsid w:val="00202B00"/>
    <w:rsid w:val="0022148A"/>
    <w:rsid w:val="0022271F"/>
    <w:rsid w:val="00223BBC"/>
    <w:rsid w:val="002265CA"/>
    <w:rsid w:val="002440F3"/>
    <w:rsid w:val="00246A49"/>
    <w:rsid w:val="0025089B"/>
    <w:rsid w:val="002542B1"/>
    <w:rsid w:val="0025469A"/>
    <w:rsid w:val="00263A75"/>
    <w:rsid w:val="002653C0"/>
    <w:rsid w:val="00295B63"/>
    <w:rsid w:val="002972A8"/>
    <w:rsid w:val="002A4C75"/>
    <w:rsid w:val="002B3652"/>
    <w:rsid w:val="002C15CC"/>
    <w:rsid w:val="002C79FF"/>
    <w:rsid w:val="002D2AA3"/>
    <w:rsid w:val="002D3516"/>
    <w:rsid w:val="002D3C30"/>
    <w:rsid w:val="002D68AA"/>
    <w:rsid w:val="002D7E32"/>
    <w:rsid w:val="002E1D5E"/>
    <w:rsid w:val="002F0F9E"/>
    <w:rsid w:val="002F4582"/>
    <w:rsid w:val="003032C7"/>
    <w:rsid w:val="0031269D"/>
    <w:rsid w:val="003257BE"/>
    <w:rsid w:val="003305C7"/>
    <w:rsid w:val="00352DF0"/>
    <w:rsid w:val="00353314"/>
    <w:rsid w:val="003672BE"/>
    <w:rsid w:val="003674EC"/>
    <w:rsid w:val="0036767C"/>
    <w:rsid w:val="0037046A"/>
    <w:rsid w:val="0037295F"/>
    <w:rsid w:val="00384436"/>
    <w:rsid w:val="00390897"/>
    <w:rsid w:val="00390F51"/>
    <w:rsid w:val="00392F1A"/>
    <w:rsid w:val="00396714"/>
    <w:rsid w:val="003B1DC6"/>
    <w:rsid w:val="003E133D"/>
    <w:rsid w:val="003F21BD"/>
    <w:rsid w:val="0040214C"/>
    <w:rsid w:val="00406E01"/>
    <w:rsid w:val="00436B6D"/>
    <w:rsid w:val="0047398D"/>
    <w:rsid w:val="0047541C"/>
    <w:rsid w:val="00491E25"/>
    <w:rsid w:val="004A0DF0"/>
    <w:rsid w:val="004A3DB2"/>
    <w:rsid w:val="004B49C0"/>
    <w:rsid w:val="004D18CE"/>
    <w:rsid w:val="004D1AFC"/>
    <w:rsid w:val="004E065B"/>
    <w:rsid w:val="004E22E8"/>
    <w:rsid w:val="004F0A08"/>
    <w:rsid w:val="004F4013"/>
    <w:rsid w:val="00520362"/>
    <w:rsid w:val="00520CD7"/>
    <w:rsid w:val="00536965"/>
    <w:rsid w:val="00554F10"/>
    <w:rsid w:val="0056001E"/>
    <w:rsid w:val="00562BD5"/>
    <w:rsid w:val="00563878"/>
    <w:rsid w:val="005660CA"/>
    <w:rsid w:val="00577F3A"/>
    <w:rsid w:val="00581234"/>
    <w:rsid w:val="005821BB"/>
    <w:rsid w:val="00587FD9"/>
    <w:rsid w:val="005905A9"/>
    <w:rsid w:val="00592355"/>
    <w:rsid w:val="00594004"/>
    <w:rsid w:val="00595E25"/>
    <w:rsid w:val="005A19C3"/>
    <w:rsid w:val="005A42A8"/>
    <w:rsid w:val="005A70E6"/>
    <w:rsid w:val="005C4617"/>
    <w:rsid w:val="005D0209"/>
    <w:rsid w:val="005D5446"/>
    <w:rsid w:val="00604DE2"/>
    <w:rsid w:val="006532F8"/>
    <w:rsid w:val="00681A35"/>
    <w:rsid w:val="006A0970"/>
    <w:rsid w:val="006A436A"/>
    <w:rsid w:val="006C6668"/>
    <w:rsid w:val="006C7BC2"/>
    <w:rsid w:val="006D4AB0"/>
    <w:rsid w:val="006F051E"/>
    <w:rsid w:val="007077E9"/>
    <w:rsid w:val="00710573"/>
    <w:rsid w:val="00711005"/>
    <w:rsid w:val="00720AA7"/>
    <w:rsid w:val="00730CAF"/>
    <w:rsid w:val="007417E2"/>
    <w:rsid w:val="007441A2"/>
    <w:rsid w:val="007940F7"/>
    <w:rsid w:val="00796E69"/>
    <w:rsid w:val="007A642F"/>
    <w:rsid w:val="007B12F1"/>
    <w:rsid w:val="007D4211"/>
    <w:rsid w:val="007E40DF"/>
    <w:rsid w:val="007F67FD"/>
    <w:rsid w:val="008024AB"/>
    <w:rsid w:val="00830252"/>
    <w:rsid w:val="0083088A"/>
    <w:rsid w:val="008342F9"/>
    <w:rsid w:val="008538D3"/>
    <w:rsid w:val="00853CBB"/>
    <w:rsid w:val="008578DE"/>
    <w:rsid w:val="00861B50"/>
    <w:rsid w:val="00872398"/>
    <w:rsid w:val="00886D13"/>
    <w:rsid w:val="008A18B1"/>
    <w:rsid w:val="008A37BC"/>
    <w:rsid w:val="008B0376"/>
    <w:rsid w:val="008C7319"/>
    <w:rsid w:val="0090082B"/>
    <w:rsid w:val="00926C9B"/>
    <w:rsid w:val="00945040"/>
    <w:rsid w:val="009601C3"/>
    <w:rsid w:val="00982E5D"/>
    <w:rsid w:val="009B3ED4"/>
    <w:rsid w:val="009B75A5"/>
    <w:rsid w:val="009D39E4"/>
    <w:rsid w:val="009D6084"/>
    <w:rsid w:val="009E05C5"/>
    <w:rsid w:val="00A02FB0"/>
    <w:rsid w:val="00A46E34"/>
    <w:rsid w:val="00A51EBE"/>
    <w:rsid w:val="00A620A5"/>
    <w:rsid w:val="00A72D66"/>
    <w:rsid w:val="00A72EE3"/>
    <w:rsid w:val="00A75EC7"/>
    <w:rsid w:val="00AC46AA"/>
    <w:rsid w:val="00AC61B0"/>
    <w:rsid w:val="00AD4A0F"/>
    <w:rsid w:val="00AD6794"/>
    <w:rsid w:val="00AE786D"/>
    <w:rsid w:val="00AF6EA2"/>
    <w:rsid w:val="00B0747B"/>
    <w:rsid w:val="00B32812"/>
    <w:rsid w:val="00B850E5"/>
    <w:rsid w:val="00BA029D"/>
    <w:rsid w:val="00BD2940"/>
    <w:rsid w:val="00BE5257"/>
    <w:rsid w:val="00C005B4"/>
    <w:rsid w:val="00C2790E"/>
    <w:rsid w:val="00C37375"/>
    <w:rsid w:val="00C71690"/>
    <w:rsid w:val="00C722F9"/>
    <w:rsid w:val="00C837F4"/>
    <w:rsid w:val="00C90678"/>
    <w:rsid w:val="00CA68AD"/>
    <w:rsid w:val="00CE2EE7"/>
    <w:rsid w:val="00CE6702"/>
    <w:rsid w:val="00CE6982"/>
    <w:rsid w:val="00D01347"/>
    <w:rsid w:val="00D33D4A"/>
    <w:rsid w:val="00D44AFF"/>
    <w:rsid w:val="00D45158"/>
    <w:rsid w:val="00D467D7"/>
    <w:rsid w:val="00D62E86"/>
    <w:rsid w:val="00D6663A"/>
    <w:rsid w:val="00D763DC"/>
    <w:rsid w:val="00D8384E"/>
    <w:rsid w:val="00D907DE"/>
    <w:rsid w:val="00D97068"/>
    <w:rsid w:val="00DB33C3"/>
    <w:rsid w:val="00DB6B5E"/>
    <w:rsid w:val="00DC0AEE"/>
    <w:rsid w:val="00DC3C37"/>
    <w:rsid w:val="00DD7945"/>
    <w:rsid w:val="00DE289D"/>
    <w:rsid w:val="00DF63E2"/>
    <w:rsid w:val="00E01EA4"/>
    <w:rsid w:val="00E1316C"/>
    <w:rsid w:val="00E13B66"/>
    <w:rsid w:val="00E372AD"/>
    <w:rsid w:val="00E4029F"/>
    <w:rsid w:val="00E5318E"/>
    <w:rsid w:val="00E534D1"/>
    <w:rsid w:val="00E80CD7"/>
    <w:rsid w:val="00E82E49"/>
    <w:rsid w:val="00E91C6F"/>
    <w:rsid w:val="00E9314E"/>
    <w:rsid w:val="00EA3682"/>
    <w:rsid w:val="00EA4F52"/>
    <w:rsid w:val="00EB426A"/>
    <w:rsid w:val="00EB710A"/>
    <w:rsid w:val="00ED6A84"/>
    <w:rsid w:val="00F27476"/>
    <w:rsid w:val="00F47208"/>
    <w:rsid w:val="00F66D25"/>
    <w:rsid w:val="00F81E28"/>
    <w:rsid w:val="00F973BF"/>
    <w:rsid w:val="00FA4EDE"/>
    <w:rsid w:val="00FA509B"/>
    <w:rsid w:val="00FB1E48"/>
    <w:rsid w:val="00FB2C56"/>
    <w:rsid w:val="00FB34A4"/>
    <w:rsid w:val="00FC0CD1"/>
    <w:rsid w:val="00FC7D7E"/>
    <w:rsid w:val="00FD0B45"/>
    <w:rsid w:val="00FD6219"/>
    <w:rsid w:val="00FE1CC3"/>
    <w:rsid w:val="00FE348D"/>
    <w:rsid w:val="00FE3A1F"/>
    <w:rsid w:val="00FF0696"/>
    <w:rsid w:val="00FF30E4"/>
    <w:rsid w:val="00FF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533B1EB-2E34-4975-B68B-133DD9CF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4C483D" w:themeColor="text2"/>
        <w:lang w:val="en-US" w:eastAsia="ja-JP" w:bidi="ar-SA"/>
      </w:rPr>
    </w:rPrDefault>
    <w:pPrDefault>
      <w:pPr>
        <w:spacing w:after="32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4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3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E87"/>
    <w:pPr>
      <w:spacing w:after="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DF63E2"/>
    <w:pPr>
      <w:keepNext/>
      <w:keepLines/>
      <w:numPr>
        <w:numId w:val="1"/>
      </w:numPr>
      <w:spacing w:before="480" w:after="120"/>
      <w:outlineLvl w:val="0"/>
    </w:pPr>
    <w:rPr>
      <w:rFonts w:asciiTheme="majorHAnsi" w:hAnsiTheme="majorHAnsi"/>
      <w:b/>
      <w:bCs/>
      <w:iCs/>
      <w:caps/>
      <w:szCs w:val="24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106378"/>
    <w:pPr>
      <w:keepNext/>
      <w:keepLines/>
      <w:numPr>
        <w:numId w:val="3"/>
      </w:numPr>
      <w:tabs>
        <w:tab w:val="left" w:pos="567"/>
      </w:tabs>
      <w:spacing w:before="240"/>
      <w:outlineLvl w:val="1"/>
    </w:pPr>
    <w:rPr>
      <w:rFonts w:eastAsiaTheme="majorEastAsia" w:cstheme="majorBidi"/>
      <w:b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0E12FD"/>
    <w:pPr>
      <w:keepNext/>
      <w:keepLines/>
      <w:numPr>
        <w:ilvl w:val="2"/>
        <w:numId w:val="1"/>
      </w:numPr>
      <w:spacing w:before="240" w:after="120"/>
      <w:outlineLvl w:val="2"/>
    </w:pPr>
    <w:rPr>
      <w:color w:val="F24F4F" w:themeColor="accent1"/>
      <w:sz w:val="16"/>
      <w:szCs w:val="16"/>
    </w:rPr>
  </w:style>
  <w:style w:type="paragraph" w:styleId="Heading4">
    <w:name w:val="heading 4"/>
    <w:basedOn w:val="Normal"/>
    <w:next w:val="Normal"/>
    <w:link w:val="Heading4Char"/>
    <w:uiPriority w:val="4"/>
    <w:semiHidden/>
    <w:unhideWhenUsed/>
    <w:qFormat/>
    <w:rsid w:val="000E12FD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semiHidden/>
    <w:unhideWhenUsed/>
    <w:rsid w:val="000E03B3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0E03B3"/>
    <w:rPr>
      <w:color w:val="F24F4F" w:themeColor="accent1"/>
    </w:rPr>
  </w:style>
  <w:style w:type="paragraph" w:styleId="Title">
    <w:name w:val="Title"/>
    <w:basedOn w:val="Normal"/>
    <w:next w:val="Normal"/>
    <w:link w:val="TitleChar"/>
    <w:uiPriority w:val="3"/>
    <w:qFormat/>
    <w:rsid w:val="000E03B3"/>
    <w:pPr>
      <w:spacing w:line="240" w:lineRule="auto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TitleChar">
    <w:name w:val="Title Char"/>
    <w:basedOn w:val="DefaultParagraphFont"/>
    <w:link w:val="Title"/>
    <w:uiPriority w:val="3"/>
    <w:rsid w:val="000E03B3"/>
    <w:rPr>
      <w:rFonts w:asciiTheme="majorHAnsi" w:eastAsiaTheme="majorEastAsia" w:hAnsiTheme="majorHAnsi" w:cstheme="majorBidi"/>
      <w:kern w:val="28"/>
      <w:sz w:val="62"/>
      <w:szCs w:val="62"/>
    </w:rPr>
  </w:style>
  <w:style w:type="paragraph" w:styleId="Header">
    <w:name w:val="header"/>
    <w:basedOn w:val="Normal"/>
    <w:link w:val="HeaderChar"/>
    <w:uiPriority w:val="99"/>
    <w:unhideWhenUsed/>
    <w:rsid w:val="000E03B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3B3"/>
  </w:style>
  <w:style w:type="paragraph" w:styleId="NoSpacing">
    <w:name w:val="No Spacing"/>
    <w:uiPriority w:val="1"/>
    <w:qFormat/>
    <w:rsid w:val="000E03B3"/>
    <w:pPr>
      <w:spacing w:before="60" w:after="0" w:line="240" w:lineRule="auto"/>
    </w:pPr>
  </w:style>
  <w:style w:type="table" w:styleId="TableGrid">
    <w:name w:val="Table Grid"/>
    <w:basedOn w:val="TableNormal"/>
    <w:uiPriority w:val="39"/>
    <w:rsid w:val="000E0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4"/>
    <w:rsid w:val="00DF63E2"/>
    <w:rPr>
      <w:rFonts w:asciiTheme="majorHAnsi" w:hAnsiTheme="majorHAnsi"/>
      <w:b/>
      <w:bCs/>
      <w:iCs/>
      <w: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4"/>
    <w:rsid w:val="00106378"/>
    <w:rPr>
      <w:rFonts w:eastAsiaTheme="majorEastAsia" w:cstheme="majorBidi"/>
      <w:b/>
      <w:sz w:val="24"/>
    </w:rPr>
  </w:style>
  <w:style w:type="character" w:customStyle="1" w:styleId="Heading3Char">
    <w:name w:val="Heading 3 Char"/>
    <w:basedOn w:val="DefaultParagraphFont"/>
    <w:link w:val="Heading3"/>
    <w:uiPriority w:val="4"/>
    <w:rsid w:val="000E03B3"/>
    <w:rPr>
      <w:color w:val="F24F4F" w:themeColor="accent1"/>
      <w:sz w:val="16"/>
      <w:szCs w:val="16"/>
    </w:rPr>
  </w:style>
  <w:style w:type="paragraph" w:customStyle="1" w:styleId="Checkbox">
    <w:name w:val="Checkbox"/>
    <w:basedOn w:val="Normal"/>
    <w:link w:val="CheckboxChar"/>
    <w:uiPriority w:val="5"/>
    <w:qFormat/>
    <w:rsid w:val="000E03B3"/>
    <w:pPr>
      <w:spacing w:after="80" w:line="240" w:lineRule="auto"/>
    </w:pPr>
    <w:rPr>
      <w:color w:val="F24F4F" w:themeColor="accent1"/>
    </w:rPr>
  </w:style>
  <w:style w:type="table" w:customStyle="1" w:styleId="TipTable">
    <w:name w:val="Tip Table"/>
    <w:basedOn w:val="TableNormal"/>
    <w:uiPriority w:val="99"/>
    <w:rsid w:val="000E03B3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table" w:customStyle="1" w:styleId="FinancialTable">
    <w:name w:val="Financial Table"/>
    <w:basedOn w:val="TableNormal"/>
    <w:uiPriority w:val="99"/>
    <w:rsid w:val="000E03B3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rsid w:val="000E03B3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E03B3"/>
    <w:pPr>
      <w:spacing w:after="100"/>
      <w:ind w:left="720" w:right="3240"/>
    </w:pPr>
  </w:style>
  <w:style w:type="table" w:customStyle="1" w:styleId="LayoutTable">
    <w:name w:val="Layout Table"/>
    <w:basedOn w:val="TableNormal"/>
    <w:uiPriority w:val="99"/>
    <w:rsid w:val="000E03B3"/>
    <w:pPr>
      <w:spacing w:before="60" w:after="0" w:line="240" w:lineRule="auto"/>
      <w:ind w:left="144" w:right="144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rmHeading">
    <w:name w:val="Form Heading"/>
    <w:basedOn w:val="Normal"/>
    <w:next w:val="Normal"/>
    <w:uiPriority w:val="3"/>
    <w:qFormat/>
    <w:rsid w:val="000E03B3"/>
    <w:pPr>
      <w:spacing w:before="80" w:after="60" w:line="240" w:lineRule="auto"/>
    </w:pPr>
    <w:rPr>
      <w:rFonts w:asciiTheme="majorHAnsi" w:eastAsiaTheme="majorEastAsia" w:hAnsiTheme="majorHAnsi" w:cstheme="majorBidi"/>
      <w:color w:val="F24F4F" w:themeColor="accent1"/>
    </w:rPr>
  </w:style>
  <w:style w:type="paragraph" w:customStyle="1" w:styleId="Name">
    <w:name w:val="Name"/>
    <w:basedOn w:val="Normal"/>
    <w:uiPriority w:val="3"/>
    <w:qFormat/>
    <w:rsid w:val="000E03B3"/>
    <w:pPr>
      <w:spacing w:before="60" w:after="60" w:line="240" w:lineRule="auto"/>
    </w:pPr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E03B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E03B3"/>
  </w:style>
  <w:style w:type="character" w:customStyle="1" w:styleId="CheckboxChar">
    <w:name w:val="Checkbox Char"/>
    <w:basedOn w:val="DefaultParagraphFont"/>
    <w:link w:val="Checkbox"/>
    <w:uiPriority w:val="5"/>
    <w:rsid w:val="000E03B3"/>
    <w:rPr>
      <w:color w:val="F24F4F" w:themeColor="accent1"/>
    </w:rPr>
  </w:style>
  <w:style w:type="table" w:customStyle="1" w:styleId="SurveyTable">
    <w:name w:val="Survey Table"/>
    <w:basedOn w:val="TableNormal"/>
    <w:uiPriority w:val="99"/>
    <w:rsid w:val="000E03B3"/>
    <w:pPr>
      <w:spacing w:after="80" w:line="240" w:lineRule="auto"/>
    </w:pPr>
    <w:tblPr>
      <w:tblInd w:w="0" w:type="dxa"/>
      <w:tblBorders>
        <w:top w:val="single" w:sz="4" w:space="0" w:color="BCB8AC" w:themeColor="text2" w:themeTint="66"/>
      </w:tblBorders>
      <w:tblCellMar>
        <w:top w:w="0" w:type="dxa"/>
        <w:left w:w="0" w:type="dxa"/>
        <w:bottom w:w="0" w:type="dxa"/>
        <w:right w:w="144" w:type="dxa"/>
      </w:tblCellMar>
    </w:tblPr>
    <w:tblStylePr w:type="firstRow">
      <w:tblPr/>
      <w:tcPr>
        <w:tcMar>
          <w:top w:w="144" w:type="dxa"/>
          <w:left w:w="0" w:type="nil"/>
          <w:bottom w:w="0" w:type="nil"/>
          <w:right w:w="0" w:type="nil"/>
        </w:tcMar>
      </w:tcPr>
    </w:tblStylePr>
  </w:style>
  <w:style w:type="paragraph" w:styleId="Closing">
    <w:name w:val="Closing"/>
    <w:basedOn w:val="Normal"/>
    <w:next w:val="Normal"/>
    <w:link w:val="ClosingChar"/>
    <w:uiPriority w:val="99"/>
    <w:unhideWhenUsed/>
    <w:qFormat/>
    <w:rsid w:val="000E03B3"/>
    <w:pPr>
      <w:spacing w:before="960"/>
    </w:pPr>
  </w:style>
  <w:style w:type="table" w:customStyle="1" w:styleId="SignatureTable">
    <w:name w:val="Signature Table"/>
    <w:basedOn w:val="TableNormal"/>
    <w:uiPriority w:val="99"/>
    <w:rsid w:val="000E03B3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losingChar">
    <w:name w:val="Closing Char"/>
    <w:basedOn w:val="DefaultParagraphFont"/>
    <w:link w:val="Closing"/>
    <w:uiPriority w:val="99"/>
    <w:rsid w:val="000E03B3"/>
  </w:style>
  <w:style w:type="paragraph" w:styleId="Footer">
    <w:name w:val="footer"/>
    <w:basedOn w:val="Normal"/>
    <w:link w:val="FooterChar"/>
    <w:uiPriority w:val="99"/>
    <w:unhideWhenUsed/>
    <w:qFormat/>
    <w:rsid w:val="000E03B3"/>
    <w:pPr>
      <w:spacing w:line="240" w:lineRule="auto"/>
    </w:pPr>
    <w:rPr>
      <w:i/>
      <w:iCs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E03B3"/>
    <w:rPr>
      <w:i/>
      <w:iCs/>
      <w:sz w:val="18"/>
      <w:szCs w:val="18"/>
    </w:rPr>
  </w:style>
  <w:style w:type="paragraph" w:styleId="BodyText">
    <w:name w:val="Body Text"/>
    <w:basedOn w:val="Normal"/>
    <w:link w:val="BodyTextChar"/>
    <w:uiPriority w:val="3"/>
    <w:unhideWhenUsed/>
    <w:qFormat/>
    <w:rsid w:val="00DB33C3"/>
    <w:pPr>
      <w:spacing w:line="240" w:lineRule="auto"/>
    </w:pPr>
  </w:style>
  <w:style w:type="character" w:customStyle="1" w:styleId="BodyTextChar">
    <w:name w:val="Body Text Char"/>
    <w:basedOn w:val="DefaultParagraphFont"/>
    <w:link w:val="BodyText"/>
    <w:uiPriority w:val="3"/>
    <w:rsid w:val="00DB33C3"/>
  </w:style>
  <w:style w:type="character" w:customStyle="1" w:styleId="Heading4Char">
    <w:name w:val="Heading 4 Char"/>
    <w:basedOn w:val="DefaultParagraphFont"/>
    <w:link w:val="Heading4"/>
    <w:uiPriority w:val="4"/>
    <w:semiHidden/>
    <w:rsid w:val="000E03B3"/>
    <w:rPr>
      <w:rFonts w:asciiTheme="majorHAnsi" w:eastAsiaTheme="majorEastAsia" w:hAnsiTheme="majorHAnsi" w:cstheme="majorBidi"/>
      <w:sz w:val="16"/>
      <w:szCs w:val="16"/>
    </w:rPr>
  </w:style>
  <w:style w:type="numbering" w:customStyle="1" w:styleId="Survey">
    <w:name w:val="Survey"/>
    <w:uiPriority w:val="99"/>
    <w:rsid w:val="000E12FD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7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4D1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kola\AppData\Roaming\Microsoft\Templates\Customer%20satisfaction%20survey%20(Red%20design)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3AFF37-4CEB-4B34-9C0C-C4B058A06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D3CE6-EE71-4FBF-A7E3-E75D5480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Customer satisfaction survey (Red design)</Template>
  <TotalTime>1</TotalTime>
  <Pages>6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Sladjana Benkovic</dc:creator>
  <cp:lastModifiedBy>Sladjana Benkovic</cp:lastModifiedBy>
  <cp:revision>3</cp:revision>
  <cp:lastPrinted>2016-09-06T06:30:00Z</cp:lastPrinted>
  <dcterms:created xsi:type="dcterms:W3CDTF">2021-10-31T09:01:00Z</dcterms:created>
  <dcterms:modified xsi:type="dcterms:W3CDTF">2021-10-31T09:02:00Z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TC039823609991</vt:lpwstr>
  </property>
  <property fmtid="{D5CDD505-2E9C-101B-9397-08002B2CF9AE}" pid="3" name="style">
    <vt:lpwstr>ieee</vt:lpwstr>
  </property>
</Properties>
</file>